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80070E" w14:textId="00CEA1FB" w:rsidR="00AF39F6" w:rsidRDefault="00373E0E" w:rsidP="00AF39F6">
      <w:pPr>
        <w:jc w:val="both"/>
        <w:rPr>
          <w:b/>
        </w:rPr>
      </w:pPr>
      <w:r w:rsidRPr="00295E29">
        <w:rPr>
          <w:b/>
          <w:noProof/>
          <w:lang w:val="de-AT" w:eastAsia="de-AT"/>
        </w:rPr>
        <mc:AlternateContent>
          <mc:Choice Requires="wpc">
            <w:drawing>
              <wp:anchor distT="0" distB="0" distL="114300" distR="114300" simplePos="0" relativeHeight="251657728" behindDoc="0" locked="0" layoutInCell="1" allowOverlap="1" wp14:anchorId="4980C246" wp14:editId="6BA9D204">
                <wp:simplePos x="0" y="0"/>
                <wp:positionH relativeFrom="page">
                  <wp:posOffset>0</wp:posOffset>
                </wp:positionH>
                <wp:positionV relativeFrom="page">
                  <wp:posOffset>1447800</wp:posOffset>
                </wp:positionV>
                <wp:extent cx="7543800" cy="2663190"/>
                <wp:effectExtent l="0" t="0" r="0" b="0"/>
                <wp:wrapSquare wrapText="bothSides"/>
                <wp:docPr id="6" name="Zeichenbereich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Text Box 8"/>
                        <wps:cNvSpPr txBox="1">
                          <a:spLocks noChangeArrowheads="1"/>
                        </wps:cNvSpPr>
                        <wps:spPr bwMode="auto">
                          <a:xfrm>
                            <a:off x="914400" y="34290"/>
                            <a:ext cx="38862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4AB49A" w14:textId="180D84C4" w:rsidR="004D2904" w:rsidRPr="00A52A5A" w:rsidRDefault="004D2904" w:rsidP="00974C51">
                              <w:pPr>
                                <w:pStyle w:val="InfoBlock"/>
                                <w:rPr>
                                  <w:b/>
                                  <w:sz w:val="22"/>
                                  <w:szCs w:val="22"/>
                                </w:rPr>
                              </w:pPr>
                              <w:r w:rsidRPr="00A52A5A">
                                <w:rPr>
                                  <w:b/>
                                  <w:sz w:val="22"/>
                                  <w:szCs w:val="22"/>
                                </w:rPr>
                                <w:t>Pressemitteilung,</w:t>
                              </w:r>
                              <w:r w:rsidR="007D6873">
                                <w:rPr>
                                  <w:b/>
                                  <w:sz w:val="22"/>
                                  <w:szCs w:val="22"/>
                                </w:rPr>
                                <w:t xml:space="preserve"> </w:t>
                              </w:r>
                              <w:r w:rsidR="00E207F2">
                                <w:rPr>
                                  <w:b/>
                                  <w:sz w:val="22"/>
                                  <w:szCs w:val="22"/>
                                </w:rPr>
                                <w:t>27</w:t>
                              </w:r>
                              <w:r w:rsidR="00FA01E2">
                                <w:rPr>
                                  <w:b/>
                                  <w:sz w:val="22"/>
                                  <w:szCs w:val="22"/>
                                </w:rPr>
                                <w:t>.11.2023</w:t>
                              </w:r>
                            </w:p>
                            <w:p w14:paraId="49FF2C9F" w14:textId="77777777" w:rsidR="004D2904" w:rsidRDefault="004D2904" w:rsidP="00974C51">
                              <w:pPr>
                                <w:pStyle w:val="InfoBlock"/>
                                <w:tabs>
                                  <w:tab w:val="clear" w:pos="1418"/>
                                  <w:tab w:val="clear" w:pos="1531"/>
                                </w:tabs>
                              </w:pPr>
                              <w:r>
                                <w:tab/>
                              </w:r>
                            </w:p>
                            <w:p w14:paraId="5D5F9DD6" w14:textId="77777777" w:rsidR="004D2904" w:rsidRDefault="004D2904" w:rsidP="00974C51">
                              <w:pPr>
                                <w:pStyle w:val="InfoBlock"/>
                              </w:pPr>
                            </w:p>
                            <w:p w14:paraId="3836FEEC" w14:textId="77777777" w:rsidR="004D2904" w:rsidRDefault="004D2904" w:rsidP="00974C51">
                              <w:pPr>
                                <w:pStyle w:val="InfoBlock"/>
                              </w:pPr>
                              <w:r>
                                <w:tab/>
                              </w:r>
                            </w:p>
                            <w:p w14:paraId="30DE77F4" w14:textId="77777777" w:rsidR="004D2904" w:rsidRDefault="004D2904" w:rsidP="00974C51">
                              <w:pPr>
                                <w:pStyle w:val="InfoBlock"/>
                              </w:pPr>
                            </w:p>
                            <w:p w14:paraId="61ACABC6" w14:textId="77777777" w:rsidR="004D2904" w:rsidRDefault="004D2904" w:rsidP="00974C51">
                              <w:pPr>
                                <w:pStyle w:val="InfoBlock"/>
                              </w:pPr>
                            </w:p>
                            <w:p w14:paraId="3846A67E" w14:textId="77777777" w:rsidR="004D2904" w:rsidRDefault="004D2904" w:rsidP="00974C51">
                              <w:pPr>
                                <w:pStyle w:val="InfoBlock"/>
                              </w:pPr>
                              <w:r>
                                <w:tab/>
                                <w:t>Datum:</w:t>
                              </w:r>
                              <w:r>
                                <w:tab/>
                                <w:t>29. Dezember 2013</w:t>
                              </w:r>
                            </w:p>
                            <w:p w14:paraId="096E0844" w14:textId="77777777" w:rsidR="004D2904" w:rsidRDefault="004D2904" w:rsidP="00974C51">
                              <w:pPr>
                                <w:tabs>
                                  <w:tab w:val="right" w:pos="1418"/>
                                  <w:tab w:val="left" w:pos="1531"/>
                                </w:tabs>
                              </w:pPr>
                            </w:p>
                            <w:p w14:paraId="5D3FE009" w14:textId="77777777" w:rsidR="004D2904" w:rsidRDefault="004D2904" w:rsidP="00974C51"/>
                            <w:p w14:paraId="7682901C" w14:textId="77777777" w:rsidR="004D2904" w:rsidRDefault="004D2904" w:rsidP="00974C51">
                              <w:pPr>
                                <w:pStyle w:val="InfoBlock"/>
                              </w:pPr>
                              <w:r>
                                <w:tab/>
                              </w:r>
                            </w:p>
                          </w:txbxContent>
                        </wps:txbx>
                        <wps:bodyPr rot="0" vert="horz" wrap="square" lIns="0" tIns="0" rIns="0" bIns="0" anchor="t" anchorCtr="0" upright="1">
                          <a:noAutofit/>
                        </wps:bodyPr>
                      </wps:wsp>
                      <pic:pic xmlns:pic="http://schemas.openxmlformats.org/drawingml/2006/picture">
                        <pic:nvPicPr>
                          <pic:cNvPr id="4" name="Picture 20" descr="PRES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914400" y="491490"/>
                            <a:ext cx="5143500" cy="1714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 Box 21"/>
                        <wps:cNvSpPr txBox="1">
                          <a:spLocks noChangeArrowheads="1"/>
                        </wps:cNvSpPr>
                        <wps:spPr bwMode="auto">
                          <a:xfrm>
                            <a:off x="904875" y="796924"/>
                            <a:ext cx="5829300" cy="1209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92E61" w14:textId="77777777" w:rsidR="00CA4ECA" w:rsidRDefault="00AF39F6" w:rsidP="001479C0">
                              <w:pPr>
                                <w:rPr>
                                  <w:b/>
                                  <w:sz w:val="36"/>
                                </w:rPr>
                              </w:pPr>
                              <w:r w:rsidRPr="0039613F">
                                <w:rPr>
                                  <w:b/>
                                  <w:sz w:val="36"/>
                                </w:rPr>
                                <w:t>Landesklinikum Hainburg</w:t>
                              </w:r>
                              <w:r w:rsidR="006C3687" w:rsidRPr="0039613F">
                                <w:rPr>
                                  <w:b/>
                                  <w:sz w:val="36"/>
                                </w:rPr>
                                <w:t xml:space="preserve">: </w:t>
                              </w:r>
                            </w:p>
                            <w:p w14:paraId="35D532C7" w14:textId="77777777" w:rsidR="00CA4ECA" w:rsidRDefault="00CA4ECA" w:rsidP="001479C0">
                              <w:pPr>
                                <w:rPr>
                                  <w:b/>
                                  <w:sz w:val="36"/>
                                </w:rPr>
                              </w:pPr>
                            </w:p>
                            <w:p w14:paraId="4F09D994" w14:textId="77777777" w:rsidR="00AF39F6" w:rsidRPr="00AF39F6" w:rsidRDefault="001479C0" w:rsidP="001479C0">
                              <w:pPr>
                                <w:rPr>
                                  <w:b/>
                                  <w:sz w:val="36"/>
                                </w:rPr>
                              </w:pPr>
                              <w:r>
                                <w:rPr>
                                  <w:b/>
                                  <w:sz w:val="36"/>
                                </w:rPr>
                                <w:t xml:space="preserve">Spendenübergabe an das Palliativteam </w:t>
                              </w:r>
                            </w:p>
                            <w:p w14:paraId="47ECE213" w14:textId="77777777" w:rsidR="00880B56" w:rsidRPr="00880B56" w:rsidRDefault="00880B56" w:rsidP="00880B56">
                              <w:pPr>
                                <w:pStyle w:val="InfoBlock"/>
                                <w:spacing w:line="540" w:lineRule="exact"/>
                                <w:rPr>
                                  <w:b/>
                                  <w:color w:val="003871"/>
                                  <w:sz w:val="36"/>
                                  <w:szCs w:val="36"/>
                                </w:rPr>
                              </w:pPr>
                            </w:p>
                            <w:p w14:paraId="65A9CE8A" w14:textId="77777777" w:rsidR="00F83B11" w:rsidRDefault="00F83B11" w:rsidP="00104C56">
                              <w:pPr>
                                <w:spacing w:line="360" w:lineRule="auto"/>
                                <w:rPr>
                                  <w:rFonts w:cs="Arial"/>
                                  <w:b/>
                                  <w:sz w:val="36"/>
                                  <w:lang w:val="de-AT"/>
                                </w:rPr>
                              </w:pPr>
                            </w:p>
                            <w:p w14:paraId="3E656398" w14:textId="77777777" w:rsidR="00F83B11" w:rsidRDefault="00F83B11" w:rsidP="00F83B11">
                              <w:pPr>
                                <w:pStyle w:val="InfoBlock"/>
                                <w:rPr>
                                  <w:rFonts w:cs="Arial"/>
                                  <w:b/>
                                  <w:sz w:val="36"/>
                                  <w:lang w:val="de-AT"/>
                                </w:rPr>
                              </w:pPr>
                            </w:p>
                            <w:p w14:paraId="52AA816E" w14:textId="77777777" w:rsidR="00FB5208" w:rsidRPr="00FB5208" w:rsidRDefault="00FB5208" w:rsidP="00FB5208">
                              <w:pPr>
                                <w:rPr>
                                  <w:rFonts w:ascii="univers_light" w:eastAsia="Calibri" w:hAnsi="univers_light"/>
                                  <w:sz w:val="23"/>
                                  <w:szCs w:val="23"/>
                                  <w:lang w:val="de-AT" w:eastAsia="en-US"/>
                                </w:rPr>
                              </w:pPr>
                            </w:p>
                            <w:p w14:paraId="7234302D" w14:textId="77777777" w:rsidR="001611A5" w:rsidRDefault="001611A5" w:rsidP="001611A5">
                              <w:pPr>
                                <w:pStyle w:val="InfoBlock"/>
                                <w:spacing w:line="540" w:lineRule="exact"/>
                                <w:rPr>
                                  <w:b/>
                                  <w:color w:val="003871"/>
                                  <w:sz w:val="36"/>
                                  <w:szCs w:val="36"/>
                                </w:rPr>
                              </w:pPr>
                            </w:p>
                            <w:p w14:paraId="572918AB" w14:textId="77777777" w:rsidR="00E55391" w:rsidRPr="00B95B48" w:rsidRDefault="00E55391" w:rsidP="001611A5">
                              <w:pPr>
                                <w:pStyle w:val="InfoBlock"/>
                                <w:spacing w:line="540" w:lineRule="exact"/>
                                <w:rPr>
                                  <w:b/>
                                  <w:color w:val="003871"/>
                                  <w:sz w:val="36"/>
                                  <w:szCs w:val="36"/>
                                </w:rPr>
                              </w:pPr>
                            </w:p>
                            <w:p w14:paraId="5EA44EBB" w14:textId="77777777" w:rsidR="004D2904" w:rsidRPr="00974C51" w:rsidRDefault="004D2904" w:rsidP="004D2904">
                              <w:pPr>
                                <w:pStyle w:val="InfoBlock"/>
                                <w:spacing w:line="540" w:lineRule="exact"/>
                                <w:rPr>
                                  <w:sz w:val="36"/>
                                  <w:szCs w:val="36"/>
                                </w:rPr>
                              </w:pPr>
                            </w:p>
                            <w:p w14:paraId="606D4A60" w14:textId="77777777" w:rsidR="004D2904" w:rsidRPr="00974C51" w:rsidRDefault="004D2904" w:rsidP="00974C51">
                              <w:pPr>
                                <w:tabs>
                                  <w:tab w:val="right" w:pos="1418"/>
                                  <w:tab w:val="left" w:pos="1531"/>
                                </w:tabs>
                                <w:rPr>
                                  <w:sz w:val="36"/>
                                  <w:szCs w:val="36"/>
                                </w:rPr>
                              </w:pPr>
                            </w:p>
                            <w:p w14:paraId="5BCB3B09" w14:textId="77777777" w:rsidR="004D2904" w:rsidRPr="00974C51" w:rsidRDefault="004D2904" w:rsidP="00974C51">
                              <w:pPr>
                                <w:rPr>
                                  <w:sz w:val="36"/>
                                  <w:szCs w:val="36"/>
                                </w:rPr>
                              </w:pPr>
                            </w:p>
                            <w:p w14:paraId="1EA4B345" w14:textId="77777777" w:rsidR="004D2904" w:rsidRPr="00974C51" w:rsidRDefault="004D2904" w:rsidP="00974C51">
                              <w:pPr>
                                <w:pStyle w:val="InfoBlock"/>
                                <w:rPr>
                                  <w:sz w:val="36"/>
                                  <w:szCs w:val="36"/>
                                </w:rPr>
                              </w:pPr>
                              <w:r w:rsidRPr="00974C51">
                                <w:rPr>
                                  <w:sz w:val="36"/>
                                  <w:szCs w:val="36"/>
                                </w:rPr>
                                <w:tab/>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4980C246" id="Zeichenbereich 3" o:spid="_x0000_s1026" editas="canvas" style="position:absolute;left:0;text-align:left;margin-left:0;margin-top:114pt;width:594pt;height:209.7pt;z-index:251657728;mso-position-horizontal-relative:page;mso-position-vertical-relative:page" coordsize="75438,2663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438;height:26631;visibility:visible;mso-wrap-style:square">
                  <v:fill o:detectmouseclick="t"/>
                  <v:path o:connecttype="none"/>
                </v:shape>
                <v:shapetype id="_x0000_t202" coordsize="21600,21600" o:spt="202" path="m,l,21600r21600,l21600,xe">
                  <v:stroke joinstyle="miter"/>
                  <v:path gradientshapeok="t" o:connecttype="rect"/>
                </v:shapetype>
                <v:shape id="Text Box 8" o:spid="_x0000_s1028" type="#_x0000_t202" style="position:absolute;left:9144;top:342;width:3886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" stroked="f">
                  <v:textbox inset="0,0,0,0">
                    <w:txbxContent>
                      <w:p w14:paraId="214AB49A" w14:textId="180D84C4" w:rsidR="004D2904" w:rsidRPr="00A52A5A" w:rsidRDefault="004D2904" w:rsidP="00974C51">
                        <w:pPr>
                          <w:pStyle w:val="InfoBlock"/>
                          <w:rPr>
                            <w:b/>
                            <w:sz w:val="22"/>
                            <w:szCs w:val="22"/>
                          </w:rPr>
                        </w:pPr>
                        <w:r w:rsidRPr="00A52A5A">
                          <w:rPr>
                            <w:b/>
                            <w:sz w:val="22"/>
                            <w:szCs w:val="22"/>
                          </w:rPr>
                          <w:t>Pressemitteilung,</w:t>
                        </w:r>
                        <w:r w:rsidR="007D6873">
                          <w:rPr>
                            <w:b/>
                            <w:sz w:val="22"/>
                            <w:szCs w:val="22"/>
                          </w:rPr>
                          <w:t xml:space="preserve"> </w:t>
                        </w:r>
                        <w:r w:rsidR="00E207F2">
                          <w:rPr>
                            <w:b/>
                            <w:sz w:val="22"/>
                            <w:szCs w:val="22"/>
                          </w:rPr>
                          <w:t>27</w:t>
                        </w:r>
                        <w:r w:rsidR="00FA01E2">
                          <w:rPr>
                            <w:b/>
                            <w:sz w:val="22"/>
                            <w:szCs w:val="22"/>
                          </w:rPr>
                          <w:t>.11.2023</w:t>
                        </w:r>
                      </w:p>
                      <w:p w14:paraId="49FF2C9F" w14:textId="77777777" w:rsidR="004D2904" w:rsidRDefault="004D2904" w:rsidP="00974C51">
                        <w:pPr>
                          <w:pStyle w:val="InfoBlock"/>
                          <w:tabs>
                            <w:tab w:val="clear" w:pos="1418"/>
                            <w:tab w:val="clear" w:pos="1531"/>
                          </w:tabs>
                        </w:pPr>
                        <w:r>
                          <w:tab/>
                        </w:r>
                      </w:p>
                      <w:p w14:paraId="5D5F9DD6" w14:textId="77777777" w:rsidR="004D2904" w:rsidRDefault="004D2904" w:rsidP="00974C51">
                        <w:pPr>
                          <w:pStyle w:val="InfoBlock"/>
                        </w:pPr>
                      </w:p>
                      <w:p w14:paraId="3836FEEC" w14:textId="77777777" w:rsidR="004D2904" w:rsidRDefault="004D2904" w:rsidP="00974C51">
                        <w:pPr>
                          <w:pStyle w:val="InfoBlock"/>
                        </w:pPr>
                        <w:r>
                          <w:tab/>
                        </w:r>
                      </w:p>
                      <w:p w14:paraId="30DE77F4" w14:textId="77777777" w:rsidR="004D2904" w:rsidRDefault="004D2904" w:rsidP="00974C51">
                        <w:pPr>
                          <w:pStyle w:val="InfoBlock"/>
                        </w:pPr>
                      </w:p>
                      <w:p w14:paraId="61ACABC6" w14:textId="77777777" w:rsidR="004D2904" w:rsidRDefault="004D2904" w:rsidP="00974C51">
                        <w:pPr>
                          <w:pStyle w:val="InfoBlock"/>
                        </w:pPr>
                      </w:p>
                      <w:p w14:paraId="3846A67E" w14:textId="77777777" w:rsidR="004D2904" w:rsidRDefault="004D2904" w:rsidP="00974C51">
                        <w:pPr>
                          <w:pStyle w:val="InfoBlock"/>
                        </w:pPr>
                        <w:r>
                          <w:tab/>
                          <w:t>Datum:</w:t>
                        </w:r>
                        <w:r>
                          <w:tab/>
                          <w:t>29. Dezember 2013</w:t>
                        </w:r>
                      </w:p>
                      <w:p w14:paraId="096E0844" w14:textId="77777777" w:rsidR="004D2904" w:rsidRDefault="004D2904" w:rsidP="00974C51">
                        <w:pPr>
                          <w:tabs>
                            <w:tab w:val="right" w:pos="1418"/>
                            <w:tab w:val="left" w:pos="1531"/>
                          </w:tabs>
                        </w:pPr>
                      </w:p>
                      <w:p w14:paraId="5D3FE009" w14:textId="77777777" w:rsidR="004D2904" w:rsidRDefault="004D2904" w:rsidP="00974C51"/>
                      <w:p w14:paraId="7682901C" w14:textId="77777777" w:rsidR="004D2904" w:rsidRDefault="004D2904" w:rsidP="00974C51">
                        <w:pPr>
                          <w:pStyle w:val="InfoBlock"/>
                        </w:pPr>
                        <w:r>
                          <w:tab/>
                        </w:r>
                      </w:p>
                    </w:txbxContent>
                  </v:textbox>
                </v:shape>
                <v:shape id="Picture 20" o:spid="_x0000_s1029" type="#_x0000_t75" alt="PRESSE" style="position:absolute;left:9144;top:4914;width:51435;height:171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">
                  <v:imagedata r:id="rId8" o:title="PRESSE"/>
                </v:shape>
                <v:shape id="Text Box 21" o:spid="_x0000_s1030" type="#_x0000_t202" style="position:absolute;left:9048;top:7969;width:58293;height:12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5BD92E61" w14:textId="77777777" w:rsidR="00CA4ECA" w:rsidRDefault="00AF39F6" w:rsidP="001479C0">
                        <w:pPr>
                          <w:rPr>
                            <w:b/>
                            <w:sz w:val="36"/>
                          </w:rPr>
                        </w:pPr>
                        <w:r w:rsidRPr="0039613F">
                          <w:rPr>
                            <w:b/>
                            <w:sz w:val="36"/>
                          </w:rPr>
                          <w:t>Landesklinikum Hainburg</w:t>
                        </w:r>
                        <w:r w:rsidR="006C3687" w:rsidRPr="0039613F">
                          <w:rPr>
                            <w:b/>
                            <w:sz w:val="36"/>
                          </w:rPr>
                          <w:t xml:space="preserve">: </w:t>
                        </w:r>
                      </w:p>
                      <w:p w14:paraId="35D532C7" w14:textId="77777777" w:rsidR="00CA4ECA" w:rsidRDefault="00CA4ECA" w:rsidP="001479C0">
                        <w:pPr>
                          <w:rPr>
                            <w:b/>
                            <w:sz w:val="36"/>
                          </w:rPr>
                        </w:pPr>
                      </w:p>
                      <w:p w14:paraId="4F09D994" w14:textId="77777777" w:rsidR="00AF39F6" w:rsidRPr="00AF39F6" w:rsidRDefault="001479C0" w:rsidP="001479C0">
                        <w:pPr>
                          <w:rPr>
                            <w:b/>
                            <w:sz w:val="36"/>
                          </w:rPr>
                        </w:pPr>
                        <w:r>
                          <w:rPr>
                            <w:b/>
                            <w:sz w:val="36"/>
                          </w:rPr>
                          <w:t xml:space="preserve">Spendenübergabe an das Palliativteam </w:t>
                        </w:r>
                      </w:p>
                      <w:p w14:paraId="47ECE213" w14:textId="77777777" w:rsidR="00880B56" w:rsidRPr="00880B56" w:rsidRDefault="00880B56" w:rsidP="00880B56">
                        <w:pPr>
                          <w:pStyle w:val="InfoBlock"/>
                          <w:spacing w:line="540" w:lineRule="exact"/>
                          <w:rPr>
                            <w:b/>
                            <w:color w:val="003871"/>
                            <w:sz w:val="36"/>
                            <w:szCs w:val="36"/>
                          </w:rPr>
                        </w:pPr>
                      </w:p>
                      <w:p w14:paraId="65A9CE8A" w14:textId="77777777" w:rsidR="00F83B11" w:rsidRDefault="00F83B11" w:rsidP="00104C56">
                        <w:pPr>
                          <w:spacing w:line="360" w:lineRule="auto"/>
                          <w:rPr>
                            <w:rFonts w:cs="Arial"/>
                            <w:b/>
                            <w:sz w:val="36"/>
                            <w:lang w:val="de-AT"/>
                          </w:rPr>
                        </w:pPr>
                      </w:p>
                      <w:p w14:paraId="3E656398" w14:textId="77777777" w:rsidR="00F83B11" w:rsidRDefault="00F83B11" w:rsidP="00F83B11">
                        <w:pPr>
                          <w:pStyle w:val="InfoBlock"/>
                          <w:rPr>
                            <w:rFonts w:cs="Arial"/>
                            <w:b/>
                            <w:sz w:val="36"/>
                            <w:lang w:val="de-AT"/>
                          </w:rPr>
                        </w:pPr>
                      </w:p>
                      <w:p w14:paraId="52AA816E" w14:textId="77777777" w:rsidR="00FB5208" w:rsidRPr="00FB5208" w:rsidRDefault="00FB5208" w:rsidP="00FB5208">
                        <w:pPr>
                          <w:rPr>
                            <w:rFonts w:ascii="univers_light" w:eastAsia="Calibri" w:hAnsi="univers_light"/>
                            <w:sz w:val="23"/>
                            <w:szCs w:val="23"/>
                            <w:lang w:val="de-AT" w:eastAsia="en-US"/>
                          </w:rPr>
                        </w:pPr>
                      </w:p>
                      <w:p w14:paraId="7234302D" w14:textId="77777777" w:rsidR="001611A5" w:rsidRDefault="001611A5" w:rsidP="001611A5">
                        <w:pPr>
                          <w:pStyle w:val="InfoBlock"/>
                          <w:spacing w:line="540" w:lineRule="exact"/>
                          <w:rPr>
                            <w:b/>
                            <w:color w:val="003871"/>
                            <w:sz w:val="36"/>
                            <w:szCs w:val="36"/>
                          </w:rPr>
                        </w:pPr>
                      </w:p>
                      <w:p w14:paraId="572918AB" w14:textId="77777777" w:rsidR="00E55391" w:rsidRPr="00B95B48" w:rsidRDefault="00E55391" w:rsidP="001611A5">
                        <w:pPr>
                          <w:pStyle w:val="InfoBlock"/>
                          <w:spacing w:line="540" w:lineRule="exact"/>
                          <w:rPr>
                            <w:b/>
                            <w:color w:val="003871"/>
                            <w:sz w:val="36"/>
                            <w:szCs w:val="36"/>
                          </w:rPr>
                        </w:pPr>
                      </w:p>
                      <w:p w14:paraId="5EA44EBB" w14:textId="77777777" w:rsidR="004D2904" w:rsidRPr="00974C51" w:rsidRDefault="004D2904" w:rsidP="004D2904">
                        <w:pPr>
                          <w:pStyle w:val="InfoBlock"/>
                          <w:spacing w:line="540" w:lineRule="exact"/>
                          <w:rPr>
                            <w:sz w:val="36"/>
                            <w:szCs w:val="36"/>
                          </w:rPr>
                        </w:pPr>
                      </w:p>
                      <w:p w14:paraId="606D4A60" w14:textId="77777777" w:rsidR="004D2904" w:rsidRPr="00974C51" w:rsidRDefault="004D2904" w:rsidP="00974C51">
                        <w:pPr>
                          <w:tabs>
                            <w:tab w:val="right" w:pos="1418"/>
                            <w:tab w:val="left" w:pos="1531"/>
                          </w:tabs>
                          <w:rPr>
                            <w:sz w:val="36"/>
                            <w:szCs w:val="36"/>
                          </w:rPr>
                        </w:pPr>
                      </w:p>
                      <w:p w14:paraId="5BCB3B09" w14:textId="77777777" w:rsidR="004D2904" w:rsidRPr="00974C51" w:rsidRDefault="004D2904" w:rsidP="00974C51">
                        <w:pPr>
                          <w:rPr>
                            <w:sz w:val="36"/>
                            <w:szCs w:val="36"/>
                          </w:rPr>
                        </w:pPr>
                      </w:p>
                      <w:p w14:paraId="1EA4B345" w14:textId="77777777" w:rsidR="004D2904" w:rsidRPr="00974C51" w:rsidRDefault="004D2904" w:rsidP="00974C51">
                        <w:pPr>
                          <w:pStyle w:val="InfoBlock"/>
                          <w:rPr>
                            <w:sz w:val="36"/>
                            <w:szCs w:val="36"/>
                          </w:rPr>
                        </w:pPr>
                        <w:r w:rsidRPr="00974C51">
                          <w:rPr>
                            <w:sz w:val="36"/>
                            <w:szCs w:val="36"/>
                          </w:rPr>
                          <w:tab/>
                        </w:r>
                      </w:p>
                    </w:txbxContent>
                  </v:textbox>
                </v:shape>
                <w10:wrap type="square" anchorx="page" anchory="page"/>
              </v:group>
            </w:pict>
          </mc:Fallback>
        </mc:AlternateContent>
      </w:r>
      <w:r w:rsidR="00DA2AA6" w:rsidRPr="00295E29">
        <w:rPr>
          <w:b/>
        </w:rPr>
        <w:t>HAINBURG –</w:t>
      </w:r>
      <w:r w:rsidR="00F83B11">
        <w:rPr>
          <w:b/>
          <w:lang w:val="de-AT"/>
        </w:rPr>
        <w:t xml:space="preserve"> </w:t>
      </w:r>
      <w:r w:rsidR="00FA01E2">
        <w:rPr>
          <w:b/>
        </w:rPr>
        <w:t xml:space="preserve">Das Palliativteam </w:t>
      </w:r>
      <w:r w:rsidR="00C8676E">
        <w:rPr>
          <w:b/>
        </w:rPr>
        <w:t xml:space="preserve">des </w:t>
      </w:r>
      <w:r w:rsidR="00FA01E2">
        <w:rPr>
          <w:b/>
        </w:rPr>
        <w:t>Landesklinikum</w:t>
      </w:r>
      <w:r w:rsidR="00C8676E">
        <w:rPr>
          <w:b/>
        </w:rPr>
        <w:t>s</w:t>
      </w:r>
      <w:r w:rsidR="00FA01E2">
        <w:rPr>
          <w:b/>
        </w:rPr>
        <w:t xml:space="preserve"> Hainburg </w:t>
      </w:r>
      <w:r w:rsidR="00E207F2">
        <w:rPr>
          <w:b/>
        </w:rPr>
        <w:t xml:space="preserve">erhielt </w:t>
      </w:r>
      <w:r w:rsidR="00FA01E2">
        <w:rPr>
          <w:b/>
        </w:rPr>
        <w:t xml:space="preserve">von der Selbsthilfegruppe </w:t>
      </w:r>
      <w:r w:rsidR="00C8676E">
        <w:rPr>
          <w:b/>
        </w:rPr>
        <w:t xml:space="preserve">der </w:t>
      </w:r>
      <w:r w:rsidR="00FA01E2">
        <w:rPr>
          <w:b/>
        </w:rPr>
        <w:t>Anonyme</w:t>
      </w:r>
      <w:r w:rsidR="00C8676E">
        <w:rPr>
          <w:b/>
        </w:rPr>
        <w:t>n</w:t>
      </w:r>
      <w:r w:rsidR="00FA01E2">
        <w:rPr>
          <w:b/>
        </w:rPr>
        <w:t xml:space="preserve"> Alkoholiker eine Spende</w:t>
      </w:r>
      <w:r w:rsidR="00E207F2">
        <w:rPr>
          <w:b/>
        </w:rPr>
        <w:t>.</w:t>
      </w:r>
    </w:p>
    <w:p w14:paraId="1D9BA112" w14:textId="77777777" w:rsidR="00E14140" w:rsidRDefault="00E14140" w:rsidP="00AF39F6">
      <w:pPr>
        <w:jc w:val="both"/>
        <w:rPr>
          <w:b/>
        </w:rPr>
      </w:pPr>
    </w:p>
    <w:p w14:paraId="767EE21D" w14:textId="2850B98A" w:rsidR="00FA01E2" w:rsidRDefault="007C0E6C" w:rsidP="00AF39F6">
      <w:pPr>
        <w:jc w:val="both"/>
      </w:pPr>
      <w:r>
        <w:t>Ende Novem</w:t>
      </w:r>
      <w:bookmarkStart w:id="0" w:name="_GoBack"/>
      <w:bookmarkEnd w:id="0"/>
      <w:r>
        <w:t>ber 2023</w:t>
      </w:r>
      <w:r w:rsidR="00E14140">
        <w:t xml:space="preserve"> fand </w:t>
      </w:r>
      <w:r w:rsidR="00E207F2">
        <w:t xml:space="preserve">eine </w:t>
      </w:r>
      <w:r w:rsidR="00E14140">
        <w:t xml:space="preserve">Spendenübergabe an das Palliativteam </w:t>
      </w:r>
      <w:r w:rsidR="00CA4ECA">
        <w:t xml:space="preserve">des </w:t>
      </w:r>
      <w:r w:rsidR="00E14140">
        <w:t>Landesklinikum</w:t>
      </w:r>
      <w:r w:rsidR="00CA4ECA">
        <w:t>s</w:t>
      </w:r>
      <w:r w:rsidR="00E14140">
        <w:t xml:space="preserve"> Hainburg statt. </w:t>
      </w:r>
      <w:r w:rsidR="00FA01E2">
        <w:t xml:space="preserve">Der Spender ist die Selbsthilfegruppe </w:t>
      </w:r>
      <w:r w:rsidR="00C8676E">
        <w:t xml:space="preserve">der </w:t>
      </w:r>
      <w:r w:rsidR="00FA01E2">
        <w:t>Anonyme</w:t>
      </w:r>
      <w:r w:rsidR="00C8676E">
        <w:t>n</w:t>
      </w:r>
      <w:r w:rsidR="00FA01E2">
        <w:t xml:space="preserve"> Alkoholiker</w:t>
      </w:r>
      <w:r w:rsidR="00E14140">
        <w:t xml:space="preserve">, </w:t>
      </w:r>
      <w:r w:rsidR="00FA01E2">
        <w:t xml:space="preserve">die </w:t>
      </w:r>
      <w:r w:rsidR="00C8676E">
        <w:t xml:space="preserve">bereits </w:t>
      </w:r>
      <w:r w:rsidR="00FA01E2">
        <w:t xml:space="preserve">seit 1987 im Landesklinikum Hainburg vertreten sind. </w:t>
      </w:r>
    </w:p>
    <w:p w14:paraId="7CB563AC" w14:textId="77777777" w:rsidR="00FA01E2" w:rsidRDefault="00FA01E2" w:rsidP="00AF39F6">
      <w:pPr>
        <w:jc w:val="both"/>
      </w:pPr>
    </w:p>
    <w:p w14:paraId="55BDC87A" w14:textId="77777777" w:rsidR="00421BCB" w:rsidRDefault="00421BCB" w:rsidP="00AF39F6">
      <w:pPr>
        <w:jc w:val="both"/>
      </w:pPr>
      <w:r>
        <w:t xml:space="preserve">Das Palliativteam </w:t>
      </w:r>
      <w:r w:rsidR="00A75944">
        <w:t>bedankt</w:t>
      </w:r>
      <w:r w:rsidR="00CA4ECA">
        <w:t>e</w:t>
      </w:r>
      <w:r w:rsidR="00A75944">
        <w:t xml:space="preserve"> sich herzlich </w:t>
      </w:r>
      <w:r>
        <w:t>für diese Hilfe</w:t>
      </w:r>
      <w:r w:rsidR="00A75944">
        <w:t>.</w:t>
      </w:r>
      <w:r>
        <w:t xml:space="preserve"> „Durch die</w:t>
      </w:r>
      <w:r w:rsidR="00CA4ECA">
        <w:t>se</w:t>
      </w:r>
      <w:r>
        <w:t xml:space="preserve"> Spende können wir sehr schnell und unbürokratisch </w:t>
      </w:r>
      <w:r w:rsidR="00CA4ECA">
        <w:t>noch mehr Unterstützung für unsere Patientinnen und Patienten und deren Angehörige leisten</w:t>
      </w:r>
      <w:r w:rsidR="00A75944">
        <w:t>,</w:t>
      </w:r>
      <w:r>
        <w:t xml:space="preserve">“ </w:t>
      </w:r>
      <w:r w:rsidR="00A75944">
        <w:t>s</w:t>
      </w:r>
      <w:r>
        <w:t>o DGKP Renate Welleschitz.</w:t>
      </w:r>
    </w:p>
    <w:p w14:paraId="6CC0C80F" w14:textId="77777777" w:rsidR="00FA01E2" w:rsidRDefault="00FA01E2" w:rsidP="00AF39F6">
      <w:pPr>
        <w:jc w:val="both"/>
      </w:pPr>
    </w:p>
    <w:p w14:paraId="3AC7DC30" w14:textId="261C2EE8" w:rsidR="00FA01E2" w:rsidRPr="00E14140" w:rsidRDefault="00E207F2" w:rsidP="00AF39F6">
      <w:pPr>
        <w:jc w:val="both"/>
      </w:pPr>
      <w:r>
        <w:t xml:space="preserve">Die Anonymen Alkoholiker treffen sich jeden Sonntag um 17:00 Uhr im Landesklinikum. </w:t>
      </w:r>
      <w:r w:rsidR="00FA01E2">
        <w:t>„Alle Betroffenen, Angehörigen und Interessierten sind jederzeit bei unseren Treffen willkommen. Sollte eine Patientin</w:t>
      </w:r>
      <w:r w:rsidR="00C8676E">
        <w:t xml:space="preserve"> oder ein</w:t>
      </w:r>
      <w:r w:rsidR="00FA01E2">
        <w:t xml:space="preserve"> Patient </w:t>
      </w:r>
      <w:r w:rsidR="00C8676E">
        <w:t>noch während eines Aufenthaltes im Klinikum</w:t>
      </w:r>
      <w:r w:rsidR="00FA01E2">
        <w:t xml:space="preserve"> mit uns sprechen wollen, können Sie uns jederzeit unter unseren Telefonnummern: „Pepi“ 0664/9221212, „Irena“ 0660/6528678, „Lucky“ 0664/3210724, kontaktieren.</w:t>
      </w:r>
      <w:r w:rsidR="00C8676E">
        <w:t xml:space="preserve"> Wir helfen ab der ersten Stunde.  Gerne unterstützen wir als Selbsthilfegruppe auch betroffene Angehörige, welche sich an jedem ersten Sonntag im Monat der „offenen Gruppe“ anschließen können. Fragen beantworten wir oder die Ombudsstelle des Klinikums</w:t>
      </w:r>
      <w:r w:rsidR="00FA01E2">
        <w:t>“</w:t>
      </w:r>
      <w:r>
        <w:t>,</w:t>
      </w:r>
      <w:r w:rsidR="00FA01E2">
        <w:t xml:space="preserve"> erklärt Pepi im Namen der Anonymen Alkoholiker.</w:t>
      </w:r>
    </w:p>
    <w:p w14:paraId="2056F747" w14:textId="77777777" w:rsidR="008B34B5" w:rsidRPr="008B34B5" w:rsidRDefault="008B34B5" w:rsidP="00CB0660">
      <w:pPr>
        <w:jc w:val="both"/>
        <w:rPr>
          <w:rFonts w:cs="Arial"/>
          <w:b/>
          <w:szCs w:val="28"/>
        </w:rPr>
      </w:pPr>
    </w:p>
    <w:p w14:paraId="43593077" w14:textId="77777777" w:rsidR="005C7C62" w:rsidRDefault="005C7C62" w:rsidP="005C7C62">
      <w:pPr>
        <w:rPr>
          <w:lang w:val="de-AT"/>
        </w:rPr>
      </w:pPr>
    </w:p>
    <w:p w14:paraId="44B905BC" w14:textId="77777777" w:rsidR="005C7C62" w:rsidRDefault="005C7C62" w:rsidP="005C7C62">
      <w:pPr>
        <w:spacing w:line="360" w:lineRule="auto"/>
        <w:rPr>
          <w:b/>
          <w:lang w:val="de-AT"/>
        </w:rPr>
      </w:pPr>
      <w:r>
        <w:rPr>
          <w:b/>
          <w:lang w:val="de-AT"/>
        </w:rPr>
        <w:t>BILDTEXT</w:t>
      </w:r>
      <w:r w:rsidR="0098150F">
        <w:rPr>
          <w:b/>
          <w:lang w:val="de-AT"/>
        </w:rPr>
        <w:t>:</w:t>
      </w:r>
    </w:p>
    <w:p w14:paraId="091DDE2F" w14:textId="77777777" w:rsidR="005C7C62" w:rsidRDefault="0098150F" w:rsidP="004673E1">
      <w:pPr>
        <w:spacing w:line="360" w:lineRule="auto"/>
        <w:jc w:val="both"/>
        <w:rPr>
          <w:rFonts w:cs="Arial"/>
        </w:rPr>
      </w:pPr>
      <w:r>
        <w:rPr>
          <w:rFonts w:cs="Arial"/>
        </w:rPr>
        <w:t>v.l.n.r.</w:t>
      </w:r>
    </w:p>
    <w:p w14:paraId="59E15F3B" w14:textId="77777777" w:rsidR="00421BCB" w:rsidRPr="00FA01E2" w:rsidRDefault="00FA01E2" w:rsidP="00C14598">
      <w:pPr>
        <w:pStyle w:val="StandardWeb"/>
        <w:spacing w:line="360" w:lineRule="auto"/>
        <w:rPr>
          <w:rFonts w:ascii="Arial" w:hAnsi="Arial" w:cs="Arial"/>
        </w:rPr>
      </w:pPr>
      <w:r>
        <w:rPr>
          <w:rFonts w:ascii="Arial" w:hAnsi="Arial" w:cs="Arial"/>
        </w:rPr>
        <w:lastRenderedPageBreak/>
        <w:t xml:space="preserve">Marion Hoffmann, Lucky, Irena, Pepi, </w:t>
      </w:r>
      <w:r w:rsidR="000078DA" w:rsidRPr="00421BCB">
        <w:rPr>
          <w:rFonts w:ascii="Arial" w:hAnsi="Arial" w:cs="Arial"/>
        </w:rPr>
        <w:t xml:space="preserve">DGKP Renate Welleschitz, </w:t>
      </w:r>
      <w:proofErr w:type="spellStart"/>
      <w:r w:rsidR="000078DA" w:rsidRPr="00421BCB">
        <w:rPr>
          <w:rFonts w:ascii="Arial" w:hAnsi="Arial" w:cs="Arial"/>
        </w:rPr>
        <w:t>MS</w:t>
      </w:r>
      <w:r w:rsidR="00A75944">
        <w:rPr>
          <w:rFonts w:ascii="Arial" w:hAnsi="Arial" w:cs="Arial"/>
        </w:rPr>
        <w:t>c</w:t>
      </w:r>
      <w:proofErr w:type="spellEnd"/>
      <w:r w:rsidR="000078DA" w:rsidRPr="00421BCB">
        <w:rPr>
          <w:rFonts w:ascii="Arial" w:hAnsi="Arial" w:cs="Arial"/>
        </w:rPr>
        <w:t>,</w:t>
      </w:r>
      <w:r w:rsidRPr="00FA01E2">
        <w:t xml:space="preserve"> </w:t>
      </w:r>
      <w:r w:rsidRPr="00FA01E2">
        <w:rPr>
          <w:rFonts w:ascii="Arial" w:hAnsi="Arial" w:cs="Arial"/>
        </w:rPr>
        <w:t>DGKP Renate Tatzer, DGKP Birgit Preis</w:t>
      </w:r>
      <w:r w:rsidR="000078DA" w:rsidRPr="00421BCB">
        <w:rPr>
          <w:rFonts w:ascii="Arial" w:hAnsi="Arial" w:cs="Arial"/>
        </w:rPr>
        <w:t xml:space="preserve"> </w:t>
      </w:r>
    </w:p>
    <w:p w14:paraId="360F3014" w14:textId="77777777" w:rsidR="005C7C62" w:rsidRDefault="005C7C62" w:rsidP="00E207F2">
      <w:pPr>
        <w:spacing w:line="360" w:lineRule="auto"/>
        <w:jc w:val="both"/>
        <w:rPr>
          <w:rFonts w:cs="Arial"/>
          <w:szCs w:val="22"/>
        </w:rPr>
      </w:pPr>
    </w:p>
    <w:p w14:paraId="7FB43A57" w14:textId="77777777" w:rsidR="00CA4ECA" w:rsidRPr="00396397" w:rsidRDefault="00CA4ECA" w:rsidP="005C7C62">
      <w:pPr>
        <w:spacing w:line="360" w:lineRule="auto"/>
        <w:jc w:val="both"/>
        <w:rPr>
          <w:rFonts w:cs="Arial"/>
          <w:szCs w:val="22"/>
        </w:rPr>
      </w:pPr>
    </w:p>
    <w:p w14:paraId="402F1BF5" w14:textId="77777777" w:rsidR="00974C51" w:rsidRPr="00974C51" w:rsidRDefault="00974C51" w:rsidP="00974C51">
      <w:pPr>
        <w:autoSpaceDE w:val="0"/>
        <w:autoSpaceDN w:val="0"/>
        <w:adjustRightInd w:val="0"/>
        <w:spacing w:line="360" w:lineRule="auto"/>
        <w:jc w:val="both"/>
        <w:rPr>
          <w:rFonts w:cs="Arial"/>
          <w:b/>
          <w:bCs/>
          <w:color w:val="151616"/>
          <w:szCs w:val="22"/>
        </w:rPr>
      </w:pPr>
      <w:r w:rsidRPr="00974C51">
        <w:rPr>
          <w:rFonts w:cs="Arial"/>
          <w:b/>
          <w:bCs/>
          <w:color w:val="151616"/>
          <w:szCs w:val="22"/>
        </w:rPr>
        <w:t>MEDIENKONTAKT</w:t>
      </w:r>
    </w:p>
    <w:p w14:paraId="6A5065AF" w14:textId="77777777" w:rsidR="0083296C" w:rsidRDefault="0083296C" w:rsidP="0083296C">
      <w:pPr>
        <w:spacing w:line="360" w:lineRule="auto"/>
        <w:jc w:val="both"/>
        <w:rPr>
          <w:rFonts w:cs="Arial"/>
          <w:bCs/>
          <w:szCs w:val="22"/>
        </w:rPr>
      </w:pPr>
      <w:r>
        <w:rPr>
          <w:rFonts w:cs="Arial"/>
          <w:bCs/>
          <w:szCs w:val="22"/>
        </w:rPr>
        <w:t>Landesklinikum Hainburg</w:t>
      </w:r>
    </w:p>
    <w:p w14:paraId="2959E90E" w14:textId="77777777" w:rsidR="0083296C" w:rsidRDefault="000078DA" w:rsidP="0083296C">
      <w:pPr>
        <w:spacing w:line="360" w:lineRule="auto"/>
        <w:jc w:val="both"/>
        <w:rPr>
          <w:rFonts w:cs="Arial"/>
          <w:bCs/>
          <w:szCs w:val="22"/>
        </w:rPr>
      </w:pPr>
      <w:r>
        <w:rPr>
          <w:rFonts w:cs="Arial"/>
          <w:bCs/>
          <w:szCs w:val="22"/>
        </w:rPr>
        <w:t>Ursula Perez Marton</w:t>
      </w:r>
    </w:p>
    <w:p w14:paraId="794E88F0" w14:textId="77777777" w:rsidR="0083296C" w:rsidRDefault="0083296C" w:rsidP="0083296C">
      <w:pPr>
        <w:spacing w:line="360" w:lineRule="auto"/>
        <w:jc w:val="both"/>
        <w:rPr>
          <w:rFonts w:cs="Arial"/>
          <w:bCs/>
          <w:szCs w:val="22"/>
        </w:rPr>
      </w:pPr>
      <w:r>
        <w:rPr>
          <w:rFonts w:cs="Arial"/>
          <w:bCs/>
          <w:szCs w:val="22"/>
        </w:rPr>
        <w:t>Pressekoordination</w:t>
      </w:r>
    </w:p>
    <w:p w14:paraId="54E84AA2" w14:textId="77777777" w:rsidR="000078DA" w:rsidRDefault="0083296C" w:rsidP="000078DA">
      <w:pPr>
        <w:spacing w:line="252" w:lineRule="auto"/>
        <w:jc w:val="both"/>
        <w:rPr>
          <w:rFonts w:cs="Arial"/>
          <w:sz w:val="20"/>
          <w:szCs w:val="20"/>
          <w:lang w:eastAsia="de-AT"/>
        </w:rPr>
      </w:pPr>
      <w:r>
        <w:rPr>
          <w:rFonts w:cs="Arial"/>
          <w:szCs w:val="22"/>
        </w:rPr>
        <w:t>Tel</w:t>
      </w:r>
      <w:r w:rsidRPr="000078DA">
        <w:rPr>
          <w:rFonts w:cs="Arial"/>
          <w:sz w:val="24"/>
          <w:szCs w:val="22"/>
        </w:rPr>
        <w:t xml:space="preserve">.: </w:t>
      </w:r>
      <w:r w:rsidR="000078DA" w:rsidRPr="000078DA">
        <w:rPr>
          <w:rFonts w:cs="Arial"/>
          <w:szCs w:val="20"/>
          <w:lang w:eastAsia="de-AT"/>
        </w:rPr>
        <w:t>+43 6768585635140</w:t>
      </w:r>
    </w:p>
    <w:p w14:paraId="6E8414F8" w14:textId="77777777" w:rsidR="00396397" w:rsidRDefault="000078DA" w:rsidP="00396397">
      <w:pPr>
        <w:spacing w:line="252" w:lineRule="auto"/>
        <w:jc w:val="both"/>
        <w:rPr>
          <w:rFonts w:cs="Arial"/>
          <w:sz w:val="20"/>
          <w:szCs w:val="20"/>
          <w:lang w:eastAsia="de-AT"/>
        </w:rPr>
      </w:pPr>
      <w:r>
        <w:rPr>
          <w:rFonts w:cs="Arial"/>
          <w:sz w:val="20"/>
          <w:szCs w:val="20"/>
          <w:lang w:eastAsia="de-AT"/>
        </w:rPr>
        <w:t xml:space="preserve">E-Mail: </w:t>
      </w:r>
      <w:hyperlink r:id="rId9" w:history="1">
        <w:r w:rsidR="00396397">
          <w:rPr>
            <w:rStyle w:val="Hyperlink"/>
            <w:rFonts w:cs="Arial"/>
            <w:sz w:val="20"/>
            <w:szCs w:val="20"/>
            <w:lang w:eastAsia="de-AT"/>
          </w:rPr>
          <w:t>ursula.perezmarton@hainburg.lknoe.at</w:t>
        </w:r>
      </w:hyperlink>
    </w:p>
    <w:p w14:paraId="5C25726A" w14:textId="77777777" w:rsidR="000078DA" w:rsidRDefault="000078DA" w:rsidP="000078DA">
      <w:pPr>
        <w:spacing w:line="252" w:lineRule="auto"/>
        <w:jc w:val="both"/>
        <w:rPr>
          <w:rFonts w:cs="Arial"/>
          <w:sz w:val="20"/>
          <w:szCs w:val="20"/>
          <w:lang w:eastAsia="de-AT"/>
        </w:rPr>
      </w:pPr>
    </w:p>
    <w:p w14:paraId="23A34452" w14:textId="77777777" w:rsidR="0083296C" w:rsidRDefault="0083296C" w:rsidP="0083296C">
      <w:pPr>
        <w:spacing w:line="360" w:lineRule="auto"/>
        <w:jc w:val="both"/>
        <w:rPr>
          <w:rFonts w:cs="Arial"/>
          <w:szCs w:val="22"/>
        </w:rPr>
      </w:pPr>
    </w:p>
    <w:sectPr w:rsidR="0083296C" w:rsidSect="007E48CF">
      <w:headerReference w:type="even" r:id="rId10"/>
      <w:headerReference w:type="default" r:id="rId11"/>
      <w:footerReference w:type="even" r:id="rId12"/>
      <w:footerReference w:type="default" r:id="rId13"/>
      <w:headerReference w:type="first" r:id="rId14"/>
      <w:footerReference w:type="first" r:id="rId15"/>
      <w:pgSz w:w="11906" w:h="16838" w:code="9"/>
      <w:pgMar w:top="2875" w:right="1418" w:bottom="1134" w:left="1440"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5E963" w14:textId="77777777" w:rsidR="0051240C" w:rsidRDefault="0051240C">
      <w:r>
        <w:separator/>
      </w:r>
    </w:p>
  </w:endnote>
  <w:endnote w:type="continuationSeparator" w:id="0">
    <w:p w14:paraId="36824C5C" w14:textId="77777777" w:rsidR="0051240C" w:rsidRDefault="00512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_ligh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FC039D" w14:textId="77777777" w:rsidR="00BC30F3" w:rsidRDefault="00BC30F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05989" w14:textId="77777777" w:rsidR="00BC30F3" w:rsidRDefault="00BC30F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A366A" w14:textId="77777777" w:rsidR="00BC30F3" w:rsidRDefault="00BC30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EDE703" w14:textId="77777777" w:rsidR="0051240C" w:rsidRDefault="0051240C">
      <w:r>
        <w:separator/>
      </w:r>
    </w:p>
  </w:footnote>
  <w:footnote w:type="continuationSeparator" w:id="0">
    <w:p w14:paraId="3BA1F49A" w14:textId="77777777" w:rsidR="0051240C" w:rsidRDefault="005124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77045" w14:textId="77777777" w:rsidR="00BC30F3" w:rsidRDefault="00BC30F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78706" w14:textId="77777777" w:rsidR="00BD76D8" w:rsidRDefault="00BC30F3">
    <w:pPr>
      <w:pStyle w:val="Kopfzeile"/>
    </w:pPr>
    <w:r>
      <w:rPr>
        <w:noProof/>
        <w:lang w:val="de-AT" w:eastAsia="de-AT"/>
      </w:rPr>
      <w:drawing>
        <wp:anchor distT="0" distB="0" distL="114300" distR="114300" simplePos="0" relativeHeight="251659264" behindDoc="1" locked="0" layoutInCell="1" allowOverlap="1" wp14:anchorId="14FE1115" wp14:editId="71E212D7">
          <wp:simplePos x="0" y="0"/>
          <wp:positionH relativeFrom="column">
            <wp:posOffset>37465</wp:posOffset>
          </wp:positionH>
          <wp:positionV relativeFrom="paragraph">
            <wp:posOffset>189865</wp:posOffset>
          </wp:positionV>
          <wp:extent cx="1896533" cy="685800"/>
          <wp:effectExtent l="0" t="0" r="889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2021_LK_Hainburg_ohne_N_4c_R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533" cy="685800"/>
                  </a:xfrm>
                  <a:prstGeom prst="rect">
                    <a:avLst/>
                  </a:prstGeom>
                </pic:spPr>
              </pic:pic>
            </a:graphicData>
          </a:graphic>
          <wp14:sizeRelH relativeFrom="page">
            <wp14:pctWidth>0</wp14:pctWidth>
          </wp14:sizeRelH>
          <wp14:sizeRelV relativeFrom="page">
            <wp14:pctHeight>0</wp14:pctHeight>
          </wp14:sizeRelV>
        </wp:anchor>
      </w:drawing>
    </w:r>
    <w:r>
      <w:rPr>
        <w:noProof/>
        <w:lang w:val="de-AT" w:eastAsia="de-AT"/>
      </w:rPr>
      <w:drawing>
        <wp:anchor distT="0" distB="0" distL="114300" distR="114300" simplePos="0" relativeHeight="251658240" behindDoc="1" locked="0" layoutInCell="1" allowOverlap="1" wp14:anchorId="08F9B580" wp14:editId="6EB4987C">
          <wp:simplePos x="0" y="0"/>
          <wp:positionH relativeFrom="column">
            <wp:posOffset>4000500</wp:posOffset>
          </wp:positionH>
          <wp:positionV relativeFrom="paragraph">
            <wp:posOffset>6985</wp:posOffset>
          </wp:positionV>
          <wp:extent cx="1833045" cy="10100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GA.png"/>
                  <pic:cNvPicPr/>
                </pic:nvPicPr>
                <pic:blipFill>
                  <a:blip r:embed="rId2">
                    <a:extLst>
                      <a:ext uri="{28A0092B-C50C-407E-A947-70E740481C1C}">
                        <a14:useLocalDpi xmlns:a14="http://schemas.microsoft.com/office/drawing/2010/main" val="0"/>
                      </a:ext>
                    </a:extLst>
                  </a:blip>
                  <a:stretch>
                    <a:fillRect/>
                  </a:stretch>
                </pic:blipFill>
                <pic:spPr>
                  <a:xfrm>
                    <a:off x="0" y="0"/>
                    <a:ext cx="1833045" cy="1010045"/>
                  </a:xfrm>
                  <a:prstGeom prst="rect">
                    <a:avLst/>
                  </a:prstGeom>
                </pic:spPr>
              </pic:pic>
            </a:graphicData>
          </a:graphic>
          <wp14:sizeRelH relativeFrom="page">
            <wp14:pctWidth>0</wp14:pctWidth>
          </wp14:sizeRelH>
          <wp14:sizeRelV relativeFrom="page">
            <wp14:pctHeight>0</wp14:pctHeight>
          </wp14:sizeRelV>
        </wp:anchor>
      </w:drawing>
    </w:r>
    <w:r w:rsidR="00C12CC7">
      <w:tab/>
    </w:r>
  </w:p>
  <w:p w14:paraId="0CB3D178" w14:textId="77777777" w:rsidR="004D2904" w:rsidRDefault="00BD76D8">
    <w:pPr>
      <w:pStyle w:val="Kopfzeil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575B5" w14:textId="77777777" w:rsidR="00BC30F3" w:rsidRDefault="00BC30F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3E0E"/>
    <w:rsid w:val="000078DA"/>
    <w:rsid w:val="000208FC"/>
    <w:rsid w:val="000263C6"/>
    <w:rsid w:val="00031FBB"/>
    <w:rsid w:val="00032A51"/>
    <w:rsid w:val="00041F93"/>
    <w:rsid w:val="0004686D"/>
    <w:rsid w:val="0005364A"/>
    <w:rsid w:val="0005394B"/>
    <w:rsid w:val="00055BA9"/>
    <w:rsid w:val="00066ECB"/>
    <w:rsid w:val="0007286A"/>
    <w:rsid w:val="00073E59"/>
    <w:rsid w:val="000770C8"/>
    <w:rsid w:val="000846FF"/>
    <w:rsid w:val="00087337"/>
    <w:rsid w:val="000B22D8"/>
    <w:rsid w:val="000B6896"/>
    <w:rsid w:val="000D15DE"/>
    <w:rsid w:val="000D591F"/>
    <w:rsid w:val="000E45A7"/>
    <w:rsid w:val="000F1878"/>
    <w:rsid w:val="000F4FD8"/>
    <w:rsid w:val="000F51CE"/>
    <w:rsid w:val="00104C56"/>
    <w:rsid w:val="00127FF2"/>
    <w:rsid w:val="001302B5"/>
    <w:rsid w:val="00133ECE"/>
    <w:rsid w:val="001370E4"/>
    <w:rsid w:val="00137A98"/>
    <w:rsid w:val="001479C0"/>
    <w:rsid w:val="001611A5"/>
    <w:rsid w:val="00187AB6"/>
    <w:rsid w:val="001C0732"/>
    <w:rsid w:val="001C480E"/>
    <w:rsid w:val="001D3ADF"/>
    <w:rsid w:val="001E2771"/>
    <w:rsid w:val="001E2E16"/>
    <w:rsid w:val="002251AC"/>
    <w:rsid w:val="00234B8E"/>
    <w:rsid w:val="002422BB"/>
    <w:rsid w:val="0025212B"/>
    <w:rsid w:val="00265391"/>
    <w:rsid w:val="00290CB9"/>
    <w:rsid w:val="00291052"/>
    <w:rsid w:val="00295E29"/>
    <w:rsid w:val="00296150"/>
    <w:rsid w:val="002A61A9"/>
    <w:rsid w:val="002A797B"/>
    <w:rsid w:val="002B7688"/>
    <w:rsid w:val="002F34AE"/>
    <w:rsid w:val="00302BB7"/>
    <w:rsid w:val="00303128"/>
    <w:rsid w:val="00324BBC"/>
    <w:rsid w:val="0033274A"/>
    <w:rsid w:val="00337581"/>
    <w:rsid w:val="00363A8F"/>
    <w:rsid w:val="00372074"/>
    <w:rsid w:val="00372DE0"/>
    <w:rsid w:val="00373E0E"/>
    <w:rsid w:val="0039613F"/>
    <w:rsid w:val="00396397"/>
    <w:rsid w:val="00397FFC"/>
    <w:rsid w:val="003D5095"/>
    <w:rsid w:val="003E5938"/>
    <w:rsid w:val="00414227"/>
    <w:rsid w:val="00421BCB"/>
    <w:rsid w:val="00421DAC"/>
    <w:rsid w:val="00427F1C"/>
    <w:rsid w:val="00431FF1"/>
    <w:rsid w:val="00441EC1"/>
    <w:rsid w:val="00454C8B"/>
    <w:rsid w:val="004642AA"/>
    <w:rsid w:val="0046526E"/>
    <w:rsid w:val="004673E1"/>
    <w:rsid w:val="00467577"/>
    <w:rsid w:val="004779DE"/>
    <w:rsid w:val="00485FA0"/>
    <w:rsid w:val="00487682"/>
    <w:rsid w:val="004D2904"/>
    <w:rsid w:val="004F7D8F"/>
    <w:rsid w:val="005063B0"/>
    <w:rsid w:val="0051240C"/>
    <w:rsid w:val="005229CC"/>
    <w:rsid w:val="00522A8D"/>
    <w:rsid w:val="00532CA8"/>
    <w:rsid w:val="0058297F"/>
    <w:rsid w:val="005851D8"/>
    <w:rsid w:val="005B534B"/>
    <w:rsid w:val="005C7C62"/>
    <w:rsid w:val="005F0372"/>
    <w:rsid w:val="00616440"/>
    <w:rsid w:val="006503AE"/>
    <w:rsid w:val="00653889"/>
    <w:rsid w:val="00677625"/>
    <w:rsid w:val="006807D0"/>
    <w:rsid w:val="00686908"/>
    <w:rsid w:val="006A386E"/>
    <w:rsid w:val="006C3687"/>
    <w:rsid w:val="006C79F9"/>
    <w:rsid w:val="006E5D81"/>
    <w:rsid w:val="00712F6B"/>
    <w:rsid w:val="00713ABD"/>
    <w:rsid w:val="00715921"/>
    <w:rsid w:val="00726011"/>
    <w:rsid w:val="00727F55"/>
    <w:rsid w:val="00730F54"/>
    <w:rsid w:val="00732FC7"/>
    <w:rsid w:val="007342B8"/>
    <w:rsid w:val="00736338"/>
    <w:rsid w:val="007555B5"/>
    <w:rsid w:val="00770D32"/>
    <w:rsid w:val="0077792D"/>
    <w:rsid w:val="00790FBB"/>
    <w:rsid w:val="00797097"/>
    <w:rsid w:val="007B39F8"/>
    <w:rsid w:val="007C0E6C"/>
    <w:rsid w:val="007D2536"/>
    <w:rsid w:val="007D6873"/>
    <w:rsid w:val="007E48CF"/>
    <w:rsid w:val="007F3214"/>
    <w:rsid w:val="007F41CE"/>
    <w:rsid w:val="00807974"/>
    <w:rsid w:val="00813D09"/>
    <w:rsid w:val="0083296C"/>
    <w:rsid w:val="0083355E"/>
    <w:rsid w:val="00840D5D"/>
    <w:rsid w:val="00851F10"/>
    <w:rsid w:val="00880B56"/>
    <w:rsid w:val="00885FFD"/>
    <w:rsid w:val="008B34B5"/>
    <w:rsid w:val="008B4F64"/>
    <w:rsid w:val="008D1200"/>
    <w:rsid w:val="008D4317"/>
    <w:rsid w:val="008E2D93"/>
    <w:rsid w:val="008E3516"/>
    <w:rsid w:val="008E6BD9"/>
    <w:rsid w:val="008E6C62"/>
    <w:rsid w:val="008F099D"/>
    <w:rsid w:val="00906C38"/>
    <w:rsid w:val="0091144E"/>
    <w:rsid w:val="00925641"/>
    <w:rsid w:val="00927B49"/>
    <w:rsid w:val="00927D78"/>
    <w:rsid w:val="00933704"/>
    <w:rsid w:val="0095185E"/>
    <w:rsid w:val="0096459F"/>
    <w:rsid w:val="00974C51"/>
    <w:rsid w:val="0098150F"/>
    <w:rsid w:val="009856DE"/>
    <w:rsid w:val="009A70DA"/>
    <w:rsid w:val="009B0809"/>
    <w:rsid w:val="009B2E98"/>
    <w:rsid w:val="009C6665"/>
    <w:rsid w:val="009D299E"/>
    <w:rsid w:val="009D4875"/>
    <w:rsid w:val="009E4DCD"/>
    <w:rsid w:val="009E5A71"/>
    <w:rsid w:val="009F4E17"/>
    <w:rsid w:val="00A011F8"/>
    <w:rsid w:val="00A11837"/>
    <w:rsid w:val="00A43B1E"/>
    <w:rsid w:val="00A5078E"/>
    <w:rsid w:val="00A51124"/>
    <w:rsid w:val="00A52A5A"/>
    <w:rsid w:val="00A66037"/>
    <w:rsid w:val="00A74F82"/>
    <w:rsid w:val="00A75944"/>
    <w:rsid w:val="00AC158D"/>
    <w:rsid w:val="00AC6B2D"/>
    <w:rsid w:val="00AD0CF1"/>
    <w:rsid w:val="00AD5762"/>
    <w:rsid w:val="00AD5770"/>
    <w:rsid w:val="00AE1AB5"/>
    <w:rsid w:val="00AE1CC9"/>
    <w:rsid w:val="00AE57FC"/>
    <w:rsid w:val="00AF39F6"/>
    <w:rsid w:val="00B004CD"/>
    <w:rsid w:val="00B04D37"/>
    <w:rsid w:val="00B05041"/>
    <w:rsid w:val="00B16583"/>
    <w:rsid w:val="00B41DEB"/>
    <w:rsid w:val="00B4773D"/>
    <w:rsid w:val="00B550FC"/>
    <w:rsid w:val="00B56992"/>
    <w:rsid w:val="00B73DB2"/>
    <w:rsid w:val="00B83992"/>
    <w:rsid w:val="00B95B48"/>
    <w:rsid w:val="00BC30F3"/>
    <w:rsid w:val="00BD76D8"/>
    <w:rsid w:val="00BF268A"/>
    <w:rsid w:val="00BF269A"/>
    <w:rsid w:val="00BF2D5B"/>
    <w:rsid w:val="00C01866"/>
    <w:rsid w:val="00C1225B"/>
    <w:rsid w:val="00C12CC7"/>
    <w:rsid w:val="00C14598"/>
    <w:rsid w:val="00C21161"/>
    <w:rsid w:val="00C22174"/>
    <w:rsid w:val="00C221A8"/>
    <w:rsid w:val="00C40CAA"/>
    <w:rsid w:val="00C46B15"/>
    <w:rsid w:val="00C476C7"/>
    <w:rsid w:val="00C500B5"/>
    <w:rsid w:val="00C51A0F"/>
    <w:rsid w:val="00C51D00"/>
    <w:rsid w:val="00C54D6C"/>
    <w:rsid w:val="00C64EB4"/>
    <w:rsid w:val="00C7548A"/>
    <w:rsid w:val="00C76F18"/>
    <w:rsid w:val="00C8676E"/>
    <w:rsid w:val="00C910DC"/>
    <w:rsid w:val="00CA4ECA"/>
    <w:rsid w:val="00CB0660"/>
    <w:rsid w:val="00CC09E8"/>
    <w:rsid w:val="00CE0016"/>
    <w:rsid w:val="00CF1EB8"/>
    <w:rsid w:val="00CF4036"/>
    <w:rsid w:val="00D073C3"/>
    <w:rsid w:val="00D41782"/>
    <w:rsid w:val="00D42E8C"/>
    <w:rsid w:val="00D775DC"/>
    <w:rsid w:val="00D86705"/>
    <w:rsid w:val="00D86FB3"/>
    <w:rsid w:val="00D97660"/>
    <w:rsid w:val="00DA2AA6"/>
    <w:rsid w:val="00DD43A1"/>
    <w:rsid w:val="00DF71C0"/>
    <w:rsid w:val="00E02D24"/>
    <w:rsid w:val="00E14140"/>
    <w:rsid w:val="00E207F2"/>
    <w:rsid w:val="00E42600"/>
    <w:rsid w:val="00E55391"/>
    <w:rsid w:val="00E7543E"/>
    <w:rsid w:val="00E76685"/>
    <w:rsid w:val="00E83BB7"/>
    <w:rsid w:val="00E941AE"/>
    <w:rsid w:val="00EA2AA3"/>
    <w:rsid w:val="00EB073A"/>
    <w:rsid w:val="00EC4BB4"/>
    <w:rsid w:val="00EE184B"/>
    <w:rsid w:val="00EE249D"/>
    <w:rsid w:val="00EE7C0D"/>
    <w:rsid w:val="00EF2952"/>
    <w:rsid w:val="00F30694"/>
    <w:rsid w:val="00F31A4C"/>
    <w:rsid w:val="00F61CC3"/>
    <w:rsid w:val="00F74D03"/>
    <w:rsid w:val="00F83B11"/>
    <w:rsid w:val="00F87A48"/>
    <w:rsid w:val="00F908EC"/>
    <w:rsid w:val="00FA01E2"/>
    <w:rsid w:val="00FB5208"/>
    <w:rsid w:val="00FC2074"/>
    <w:rsid w:val="00FC27A8"/>
    <w:rsid w:val="00FD2541"/>
    <w:rsid w:val="00FD6E97"/>
    <w:rsid w:val="00FF18E5"/>
    <w:rsid w:val="00FF6E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156930F"/>
  <w15:docId w15:val="{78BF5F56-D438-4DDF-8492-35AE47A0C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1E2771"/>
    <w:pPr>
      <w:spacing w:line="380" w:lineRule="exact"/>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itel">
    <w:name w:val="Haupttitel"/>
    <w:basedOn w:val="Standard"/>
    <w:rsid w:val="005F0372"/>
    <w:pPr>
      <w:jc w:val="right"/>
    </w:pPr>
    <w:rPr>
      <w:rFonts w:ascii="Arial Black" w:hAnsi="Arial Black" w:cs="Arial"/>
      <w:w w:val="130"/>
    </w:rPr>
  </w:style>
  <w:style w:type="paragraph" w:customStyle="1" w:styleId="Untertitel1">
    <w:name w:val="Untertitel 1"/>
    <w:basedOn w:val="Standard"/>
    <w:rsid w:val="005F0372"/>
    <w:pPr>
      <w:jc w:val="right"/>
    </w:pPr>
    <w:rPr>
      <w:rFonts w:cs="Arial"/>
      <w:w w:val="130"/>
      <w:sz w:val="19"/>
      <w:szCs w:val="19"/>
    </w:rPr>
  </w:style>
  <w:style w:type="paragraph" w:styleId="Kopfzeile">
    <w:name w:val="header"/>
    <w:basedOn w:val="Standard"/>
    <w:rsid w:val="00E02D24"/>
    <w:pPr>
      <w:tabs>
        <w:tab w:val="center" w:pos="4536"/>
        <w:tab w:val="right" w:pos="9072"/>
      </w:tabs>
    </w:pPr>
  </w:style>
  <w:style w:type="paragraph" w:styleId="Fuzeile">
    <w:name w:val="footer"/>
    <w:basedOn w:val="Standard"/>
    <w:rsid w:val="00E02D24"/>
    <w:pPr>
      <w:tabs>
        <w:tab w:val="center" w:pos="4536"/>
        <w:tab w:val="right" w:pos="9072"/>
      </w:tabs>
    </w:pPr>
  </w:style>
  <w:style w:type="paragraph" w:customStyle="1" w:styleId="Anschrift">
    <w:name w:val="Anschrift"/>
    <w:basedOn w:val="Standard"/>
    <w:rsid w:val="001E2771"/>
    <w:pPr>
      <w:spacing w:line="300" w:lineRule="exact"/>
    </w:pPr>
  </w:style>
  <w:style w:type="paragraph" w:customStyle="1" w:styleId="InfoBlock">
    <w:name w:val="Info Block"/>
    <w:basedOn w:val="Standard"/>
    <w:rsid w:val="001E2771"/>
    <w:pPr>
      <w:tabs>
        <w:tab w:val="right" w:pos="1418"/>
        <w:tab w:val="left" w:pos="1531"/>
      </w:tabs>
      <w:spacing w:line="310" w:lineRule="exact"/>
    </w:pPr>
    <w:rPr>
      <w:sz w:val="19"/>
    </w:rPr>
  </w:style>
  <w:style w:type="paragraph" w:customStyle="1" w:styleId="Adressblockunten">
    <w:name w:val="Adressblock unten"/>
    <w:basedOn w:val="Fuzeile"/>
    <w:rsid w:val="007B39F8"/>
    <w:pPr>
      <w:spacing w:line="230" w:lineRule="exact"/>
      <w:jc w:val="center"/>
    </w:pPr>
    <w:rPr>
      <w:color w:val="5D7EA9"/>
      <w:sz w:val="19"/>
    </w:rPr>
  </w:style>
  <w:style w:type="paragraph" w:customStyle="1" w:styleId="AdressblockHoldingKlinikum">
    <w:name w:val="Adressblock Holding/Klinikum"/>
    <w:basedOn w:val="Adressblockunten"/>
    <w:rsid w:val="007B39F8"/>
    <w:rPr>
      <w:w w:val="130"/>
    </w:rPr>
  </w:style>
  <w:style w:type="character" w:styleId="Hyperlink">
    <w:name w:val="Hyperlink"/>
    <w:rsid w:val="007E48CF"/>
    <w:rPr>
      <w:color w:val="0000FF"/>
      <w:u w:val="single"/>
    </w:rPr>
  </w:style>
  <w:style w:type="paragraph" w:styleId="Sprechblasentext">
    <w:name w:val="Balloon Text"/>
    <w:basedOn w:val="Standard"/>
    <w:link w:val="SprechblasentextZchn"/>
    <w:rsid w:val="009D4875"/>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9D4875"/>
    <w:rPr>
      <w:rFonts w:ascii="Tahoma" w:hAnsi="Tahoma" w:cs="Tahoma"/>
      <w:sz w:val="16"/>
      <w:szCs w:val="16"/>
    </w:rPr>
  </w:style>
  <w:style w:type="character" w:customStyle="1" w:styleId="NichtaufgelsteErwhnung1">
    <w:name w:val="Nicht aufgelöste Erwähnung1"/>
    <w:basedOn w:val="Absatz-Standardschriftart"/>
    <w:uiPriority w:val="99"/>
    <w:semiHidden/>
    <w:unhideWhenUsed/>
    <w:rsid w:val="001611A5"/>
    <w:rPr>
      <w:color w:val="605E5C"/>
      <w:shd w:val="clear" w:color="auto" w:fill="E1DFDD"/>
    </w:rPr>
  </w:style>
  <w:style w:type="character" w:styleId="Fett">
    <w:name w:val="Strong"/>
    <w:basedOn w:val="Absatz-Standardschriftart"/>
    <w:uiPriority w:val="22"/>
    <w:qFormat/>
    <w:rsid w:val="00031FBB"/>
    <w:rPr>
      <w:b/>
      <w:bCs/>
    </w:rPr>
  </w:style>
  <w:style w:type="paragraph" w:styleId="StandardWeb">
    <w:name w:val="Normal (Web)"/>
    <w:basedOn w:val="Standard"/>
    <w:uiPriority w:val="99"/>
    <w:semiHidden/>
    <w:unhideWhenUsed/>
    <w:rsid w:val="00C500B5"/>
    <w:pPr>
      <w:spacing w:line="240" w:lineRule="auto"/>
    </w:pPr>
    <w:rPr>
      <w:rFonts w:ascii="Calibri" w:eastAsiaTheme="minorHAnsi" w:hAnsi="Calibri" w:cs="Calibri"/>
      <w:szCs w:val="22"/>
      <w:lang w:val="de-AT" w:eastAsia="de-AT"/>
    </w:rPr>
  </w:style>
  <w:style w:type="character" w:customStyle="1" w:styleId="NichtaufgelsteErwhnung2">
    <w:name w:val="Nicht aufgelöste Erwähnung2"/>
    <w:basedOn w:val="Absatz-Standardschriftart"/>
    <w:uiPriority w:val="99"/>
    <w:semiHidden/>
    <w:unhideWhenUsed/>
    <w:rsid w:val="000078DA"/>
    <w:rPr>
      <w:color w:val="605E5C"/>
      <w:shd w:val="clear" w:color="auto" w:fill="E1DFDD"/>
    </w:rPr>
  </w:style>
  <w:style w:type="character" w:styleId="Kommentarzeichen">
    <w:name w:val="annotation reference"/>
    <w:basedOn w:val="Absatz-Standardschriftart"/>
    <w:semiHidden/>
    <w:unhideWhenUsed/>
    <w:rsid w:val="00E207F2"/>
    <w:rPr>
      <w:sz w:val="16"/>
      <w:szCs w:val="16"/>
    </w:rPr>
  </w:style>
  <w:style w:type="paragraph" w:styleId="Kommentartext">
    <w:name w:val="annotation text"/>
    <w:basedOn w:val="Standard"/>
    <w:link w:val="KommentartextZchn"/>
    <w:semiHidden/>
    <w:unhideWhenUsed/>
    <w:rsid w:val="00E207F2"/>
    <w:pPr>
      <w:spacing w:line="240" w:lineRule="auto"/>
    </w:pPr>
    <w:rPr>
      <w:sz w:val="20"/>
      <w:szCs w:val="20"/>
    </w:rPr>
  </w:style>
  <w:style w:type="character" w:customStyle="1" w:styleId="KommentartextZchn">
    <w:name w:val="Kommentartext Zchn"/>
    <w:basedOn w:val="Absatz-Standardschriftart"/>
    <w:link w:val="Kommentartext"/>
    <w:semiHidden/>
    <w:rsid w:val="00E207F2"/>
    <w:rPr>
      <w:rFonts w:ascii="Arial" w:hAnsi="Arial"/>
    </w:rPr>
  </w:style>
  <w:style w:type="paragraph" w:styleId="Kommentarthema">
    <w:name w:val="annotation subject"/>
    <w:basedOn w:val="Kommentartext"/>
    <w:next w:val="Kommentartext"/>
    <w:link w:val="KommentarthemaZchn"/>
    <w:semiHidden/>
    <w:unhideWhenUsed/>
    <w:rsid w:val="00E207F2"/>
    <w:rPr>
      <w:b/>
      <w:bCs/>
    </w:rPr>
  </w:style>
  <w:style w:type="character" w:customStyle="1" w:styleId="KommentarthemaZchn">
    <w:name w:val="Kommentarthema Zchn"/>
    <w:basedOn w:val="KommentartextZchn"/>
    <w:link w:val="Kommentarthema"/>
    <w:semiHidden/>
    <w:rsid w:val="00E207F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793836">
      <w:bodyDiv w:val="1"/>
      <w:marLeft w:val="0"/>
      <w:marRight w:val="0"/>
      <w:marTop w:val="0"/>
      <w:marBottom w:val="0"/>
      <w:divBdr>
        <w:top w:val="none" w:sz="0" w:space="0" w:color="auto"/>
        <w:left w:val="none" w:sz="0" w:space="0" w:color="auto"/>
        <w:bottom w:val="none" w:sz="0" w:space="0" w:color="auto"/>
        <w:right w:val="none" w:sz="0" w:space="0" w:color="auto"/>
      </w:divBdr>
    </w:div>
    <w:div w:id="276064283">
      <w:bodyDiv w:val="1"/>
      <w:marLeft w:val="0"/>
      <w:marRight w:val="0"/>
      <w:marTop w:val="0"/>
      <w:marBottom w:val="0"/>
      <w:divBdr>
        <w:top w:val="none" w:sz="0" w:space="0" w:color="auto"/>
        <w:left w:val="none" w:sz="0" w:space="0" w:color="auto"/>
        <w:bottom w:val="none" w:sz="0" w:space="0" w:color="auto"/>
        <w:right w:val="none" w:sz="0" w:space="0" w:color="auto"/>
      </w:divBdr>
    </w:div>
    <w:div w:id="292753722">
      <w:bodyDiv w:val="1"/>
      <w:marLeft w:val="0"/>
      <w:marRight w:val="0"/>
      <w:marTop w:val="0"/>
      <w:marBottom w:val="0"/>
      <w:divBdr>
        <w:top w:val="none" w:sz="0" w:space="0" w:color="auto"/>
        <w:left w:val="none" w:sz="0" w:space="0" w:color="auto"/>
        <w:bottom w:val="none" w:sz="0" w:space="0" w:color="auto"/>
        <w:right w:val="none" w:sz="0" w:space="0" w:color="auto"/>
      </w:divBdr>
    </w:div>
    <w:div w:id="341472224">
      <w:bodyDiv w:val="1"/>
      <w:marLeft w:val="0"/>
      <w:marRight w:val="0"/>
      <w:marTop w:val="0"/>
      <w:marBottom w:val="0"/>
      <w:divBdr>
        <w:top w:val="none" w:sz="0" w:space="0" w:color="auto"/>
        <w:left w:val="none" w:sz="0" w:space="0" w:color="auto"/>
        <w:bottom w:val="none" w:sz="0" w:space="0" w:color="auto"/>
        <w:right w:val="none" w:sz="0" w:space="0" w:color="auto"/>
      </w:divBdr>
    </w:div>
    <w:div w:id="420755673">
      <w:bodyDiv w:val="1"/>
      <w:marLeft w:val="0"/>
      <w:marRight w:val="0"/>
      <w:marTop w:val="0"/>
      <w:marBottom w:val="0"/>
      <w:divBdr>
        <w:top w:val="none" w:sz="0" w:space="0" w:color="auto"/>
        <w:left w:val="none" w:sz="0" w:space="0" w:color="auto"/>
        <w:bottom w:val="none" w:sz="0" w:space="0" w:color="auto"/>
        <w:right w:val="none" w:sz="0" w:space="0" w:color="auto"/>
      </w:divBdr>
    </w:div>
    <w:div w:id="497380633">
      <w:bodyDiv w:val="1"/>
      <w:marLeft w:val="0"/>
      <w:marRight w:val="0"/>
      <w:marTop w:val="0"/>
      <w:marBottom w:val="0"/>
      <w:divBdr>
        <w:top w:val="none" w:sz="0" w:space="0" w:color="auto"/>
        <w:left w:val="none" w:sz="0" w:space="0" w:color="auto"/>
        <w:bottom w:val="none" w:sz="0" w:space="0" w:color="auto"/>
        <w:right w:val="none" w:sz="0" w:space="0" w:color="auto"/>
      </w:divBdr>
    </w:div>
    <w:div w:id="660734452">
      <w:bodyDiv w:val="1"/>
      <w:marLeft w:val="0"/>
      <w:marRight w:val="0"/>
      <w:marTop w:val="0"/>
      <w:marBottom w:val="0"/>
      <w:divBdr>
        <w:top w:val="none" w:sz="0" w:space="0" w:color="auto"/>
        <w:left w:val="none" w:sz="0" w:space="0" w:color="auto"/>
        <w:bottom w:val="none" w:sz="0" w:space="0" w:color="auto"/>
        <w:right w:val="none" w:sz="0" w:space="0" w:color="auto"/>
      </w:divBdr>
    </w:div>
    <w:div w:id="768624626">
      <w:bodyDiv w:val="1"/>
      <w:marLeft w:val="0"/>
      <w:marRight w:val="0"/>
      <w:marTop w:val="0"/>
      <w:marBottom w:val="0"/>
      <w:divBdr>
        <w:top w:val="none" w:sz="0" w:space="0" w:color="auto"/>
        <w:left w:val="none" w:sz="0" w:space="0" w:color="auto"/>
        <w:bottom w:val="none" w:sz="0" w:space="0" w:color="auto"/>
        <w:right w:val="none" w:sz="0" w:space="0" w:color="auto"/>
      </w:divBdr>
    </w:div>
    <w:div w:id="873925536">
      <w:bodyDiv w:val="1"/>
      <w:marLeft w:val="0"/>
      <w:marRight w:val="0"/>
      <w:marTop w:val="0"/>
      <w:marBottom w:val="0"/>
      <w:divBdr>
        <w:top w:val="none" w:sz="0" w:space="0" w:color="auto"/>
        <w:left w:val="none" w:sz="0" w:space="0" w:color="auto"/>
        <w:bottom w:val="none" w:sz="0" w:space="0" w:color="auto"/>
        <w:right w:val="none" w:sz="0" w:space="0" w:color="auto"/>
      </w:divBdr>
    </w:div>
    <w:div w:id="1060979293">
      <w:bodyDiv w:val="1"/>
      <w:marLeft w:val="0"/>
      <w:marRight w:val="0"/>
      <w:marTop w:val="0"/>
      <w:marBottom w:val="0"/>
      <w:divBdr>
        <w:top w:val="none" w:sz="0" w:space="0" w:color="auto"/>
        <w:left w:val="none" w:sz="0" w:space="0" w:color="auto"/>
        <w:bottom w:val="none" w:sz="0" w:space="0" w:color="auto"/>
        <w:right w:val="none" w:sz="0" w:space="0" w:color="auto"/>
      </w:divBdr>
    </w:div>
    <w:div w:id="1097168422">
      <w:bodyDiv w:val="1"/>
      <w:marLeft w:val="0"/>
      <w:marRight w:val="0"/>
      <w:marTop w:val="0"/>
      <w:marBottom w:val="0"/>
      <w:divBdr>
        <w:top w:val="none" w:sz="0" w:space="0" w:color="auto"/>
        <w:left w:val="none" w:sz="0" w:space="0" w:color="auto"/>
        <w:bottom w:val="none" w:sz="0" w:space="0" w:color="auto"/>
        <w:right w:val="none" w:sz="0" w:space="0" w:color="auto"/>
      </w:divBdr>
    </w:div>
    <w:div w:id="1205866097">
      <w:bodyDiv w:val="1"/>
      <w:marLeft w:val="0"/>
      <w:marRight w:val="0"/>
      <w:marTop w:val="0"/>
      <w:marBottom w:val="0"/>
      <w:divBdr>
        <w:top w:val="none" w:sz="0" w:space="0" w:color="auto"/>
        <w:left w:val="none" w:sz="0" w:space="0" w:color="auto"/>
        <w:bottom w:val="none" w:sz="0" w:space="0" w:color="auto"/>
        <w:right w:val="none" w:sz="0" w:space="0" w:color="auto"/>
      </w:divBdr>
    </w:div>
    <w:div w:id="1228691961">
      <w:bodyDiv w:val="1"/>
      <w:marLeft w:val="0"/>
      <w:marRight w:val="0"/>
      <w:marTop w:val="0"/>
      <w:marBottom w:val="0"/>
      <w:divBdr>
        <w:top w:val="none" w:sz="0" w:space="0" w:color="auto"/>
        <w:left w:val="none" w:sz="0" w:space="0" w:color="auto"/>
        <w:bottom w:val="none" w:sz="0" w:space="0" w:color="auto"/>
        <w:right w:val="none" w:sz="0" w:space="0" w:color="auto"/>
      </w:divBdr>
    </w:div>
    <w:div w:id="1356267709">
      <w:bodyDiv w:val="1"/>
      <w:marLeft w:val="0"/>
      <w:marRight w:val="0"/>
      <w:marTop w:val="0"/>
      <w:marBottom w:val="0"/>
      <w:divBdr>
        <w:top w:val="none" w:sz="0" w:space="0" w:color="auto"/>
        <w:left w:val="none" w:sz="0" w:space="0" w:color="auto"/>
        <w:bottom w:val="none" w:sz="0" w:space="0" w:color="auto"/>
        <w:right w:val="none" w:sz="0" w:space="0" w:color="auto"/>
      </w:divBdr>
    </w:div>
    <w:div w:id="1677154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20ursula.perezmarton@hainburg.lknoe.at"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Office_Vorlagen\Word\Presseaussendung\Presseaussendung%20Klinik_ein%20Standort.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F3900B-00C4-4A29-8F05-DA062E419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Presseaussendung Klinik_ein Standort.dot</Template>
  <TotalTime>0</TotalTime>
  <Pages>2</Pages>
  <Words>202</Words>
  <Characters>1471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NOE Landeskliniken-Holding</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Stoick Susanne, LK Hainburg</dc:creator>
  <cp:lastModifiedBy>Perez Marton Ursula, LK Hainburg</cp:lastModifiedBy>
  <cp:revision>3</cp:revision>
  <cp:lastPrinted>2021-08-26T08:47:00Z</cp:lastPrinted>
  <dcterms:created xsi:type="dcterms:W3CDTF">2023-11-27T09:57:00Z</dcterms:created>
  <dcterms:modified xsi:type="dcterms:W3CDTF">2023-11-28T08:20:00Z</dcterms:modified>
</cp:coreProperties>
</file>