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A03" w:rsidRDefault="00373E0E" w:rsidP="00D10A03">
      <w:pPr>
        <w:tabs>
          <w:tab w:val="left" w:pos="0"/>
          <w:tab w:val="left" w:pos="5940"/>
          <w:tab w:val="left" w:pos="6120"/>
          <w:tab w:val="left" w:pos="6300"/>
        </w:tabs>
        <w:rPr>
          <w:b/>
        </w:rPr>
      </w:pPr>
      <w:r w:rsidRPr="00295E29">
        <w:rPr>
          <w:b/>
          <w:noProof/>
          <w:lang w:val="de-AT" w:eastAsia="de-AT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1" wp14:anchorId="2AECEF9F" wp14:editId="5EB167DF">
                <wp:simplePos x="0" y="0"/>
                <wp:positionH relativeFrom="page">
                  <wp:posOffset>0</wp:posOffset>
                </wp:positionH>
                <wp:positionV relativeFrom="page">
                  <wp:posOffset>1447800</wp:posOffset>
                </wp:positionV>
                <wp:extent cx="7543800" cy="2663190"/>
                <wp:effectExtent l="0" t="0" r="0" b="0"/>
                <wp:wrapSquare wrapText="bothSides"/>
                <wp:docPr id="6" name="Zeichenbereich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34290"/>
                            <a:ext cx="3886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2904" w:rsidRPr="00A52A5A" w:rsidRDefault="004D2904" w:rsidP="00974C51">
                              <w:pPr>
                                <w:pStyle w:val="InfoBlock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2A5A">
                                <w:rPr>
                                  <w:b/>
                                  <w:sz w:val="22"/>
                                  <w:szCs w:val="22"/>
                                </w:rPr>
                                <w:t>Pressemitteilung,</w:t>
                              </w:r>
                              <w:r w:rsidR="00A52A5A" w:rsidRPr="00A52A5A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B55AF4">
                                <w:rPr>
                                  <w:b/>
                                  <w:sz w:val="22"/>
                                  <w:szCs w:val="22"/>
                                </w:rPr>
                                <w:t>23</w:t>
                              </w:r>
                              <w:r w:rsidR="00617648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3C3BF8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617648">
                                <w:rPr>
                                  <w:b/>
                                  <w:sz w:val="22"/>
                                  <w:szCs w:val="22"/>
                                </w:rPr>
                                <w:t>.2023</w:t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  <w:tabs>
                                  <w:tab w:val="clear" w:pos="1418"/>
                                  <w:tab w:val="clear" w:pos="1531"/>
                                </w:tabs>
                              </w:pPr>
                              <w:r>
                                <w:tab/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</w:p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  <w:t>Datum:</w:t>
                              </w:r>
                              <w:r>
                                <w:tab/>
                                <w:t>29. Dezember 2013</w:t>
                              </w:r>
                            </w:p>
                            <w:p w:rsidR="004D2904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</w:pPr>
                            </w:p>
                            <w:p w:rsidR="004D2904" w:rsidRDefault="004D2904" w:rsidP="00974C51"/>
                            <w:p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0" descr="PRE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491490"/>
                            <a:ext cx="5143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04875" y="796925"/>
                            <a:ext cx="5829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0A03" w:rsidRDefault="00D10A03" w:rsidP="00D10A03">
                              <w:pP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 xml:space="preserve">Landesklinikum Hainburg: </w:t>
                              </w:r>
                            </w:p>
                            <w:p w:rsidR="00D10A03" w:rsidRDefault="00D10A03" w:rsidP="00D10A03">
                              <w:pP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:rsidR="00D10A03" w:rsidRPr="00FB5208" w:rsidRDefault="00D10A03" w:rsidP="00D10A03">
                              <w:pPr>
                                <w:rPr>
                                  <w:rFonts w:ascii="univers_light" w:eastAsia="Calibri" w:hAnsi="univers_light"/>
                                  <w:sz w:val="23"/>
                                  <w:szCs w:val="23"/>
                                  <w:lang w:val="de-AT" w:eastAsia="en-U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>Wings</w:t>
                              </w:r>
                              <w:proofErr w:type="spellEnd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  <w:t xml:space="preserve"> Life</w:t>
                              </w:r>
                            </w:p>
                            <w:p w:rsidR="00D10A03" w:rsidRDefault="00D10A03" w:rsidP="00D10A03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:rsidR="00E55391" w:rsidRPr="00B95B48" w:rsidRDefault="00E55391" w:rsidP="001611A5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4D2904">
                              <w:pPr>
                                <w:pStyle w:val="InfoBlock"/>
                                <w:spacing w:line="540" w:lineRule="exact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:rsidR="004D2904" w:rsidRPr="00974C51" w:rsidRDefault="004D2904" w:rsidP="00974C51">
                              <w:pPr>
                                <w:pStyle w:val="InfoBlock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974C51">
                                <w:rPr>
                                  <w:sz w:val="36"/>
                                  <w:szCs w:val="3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EF9F" id="Zeichenbereich 3" o:spid="_x0000_s1026" editas="canvas" style="position:absolute;margin-left:0;margin-top:114pt;width:594pt;height:209.7pt;z-index:251657728;mso-position-horizontal-relative:page;mso-position-vertical-relative:page" coordsize="75438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438;height:2663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144;top:342;width:3886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" stroked="f">
                  <v:textbox inset="0,0,0,0">
                    <w:txbxContent>
                      <w:p w:rsidR="004D2904" w:rsidRPr="00A52A5A" w:rsidRDefault="004D2904" w:rsidP="00974C51">
                        <w:pPr>
                          <w:pStyle w:val="InfoBlock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2A5A">
                          <w:rPr>
                            <w:b/>
                            <w:sz w:val="22"/>
                            <w:szCs w:val="22"/>
                          </w:rPr>
                          <w:t>Pressemitteilung,</w:t>
                        </w:r>
                        <w:r w:rsidR="00A52A5A" w:rsidRPr="00A52A5A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B55AF4">
                          <w:rPr>
                            <w:b/>
                            <w:sz w:val="22"/>
                            <w:szCs w:val="22"/>
                          </w:rPr>
                          <w:t>23</w:t>
                        </w:r>
                        <w:r w:rsidR="00617648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3C3BF8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617648">
                          <w:rPr>
                            <w:b/>
                            <w:sz w:val="22"/>
                            <w:szCs w:val="22"/>
                          </w:rPr>
                          <w:t>.2023</w:t>
                        </w:r>
                      </w:p>
                      <w:p w:rsidR="004D2904" w:rsidRDefault="004D2904" w:rsidP="00974C51">
                        <w:pPr>
                          <w:pStyle w:val="InfoBlock"/>
                          <w:tabs>
                            <w:tab w:val="clear" w:pos="1418"/>
                            <w:tab w:val="clear" w:pos="1531"/>
                          </w:tabs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  <w:t>Datum:</w:t>
                        </w:r>
                        <w:r>
                          <w:tab/>
                          <w:t>29. Dezember 2013</w:t>
                        </w:r>
                      </w:p>
                      <w:p w:rsidR="004D2904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</w:pPr>
                      </w:p>
                      <w:p w:rsidR="004D2904" w:rsidRDefault="004D2904" w:rsidP="00974C51"/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</w:txbxContent>
                  </v:textbox>
                </v:shape>
                <v:shape id="Picture 20" o:spid="_x0000_s1029" type="#_x0000_t75" alt="PRESSE" style="position:absolute;left:9144;top:4914;width:51435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">
                  <v:imagedata r:id="rId8" o:title="PRESSE"/>
                </v:shape>
                <v:shape id="Text Box 21" o:spid="_x0000_s1030" type="#_x0000_t202" style="position:absolute;left:9048;top:7969;width:58293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D10A03" w:rsidRDefault="00D10A03" w:rsidP="00D10A03">
                        <w:pP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 xml:space="preserve">Landesklinikum Hainburg: </w:t>
                        </w:r>
                      </w:p>
                      <w:p w:rsidR="00D10A03" w:rsidRDefault="00D10A03" w:rsidP="00D10A03">
                        <w:pP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D10A03" w:rsidRPr="00FB5208" w:rsidRDefault="00D10A03" w:rsidP="00D10A03">
                        <w:pPr>
                          <w:rPr>
                            <w:rFonts w:ascii="univers_light" w:eastAsia="Calibri" w:hAnsi="univers_light"/>
                            <w:sz w:val="23"/>
                            <w:szCs w:val="23"/>
                            <w:lang w:val="de-AT" w:eastAsia="en-US"/>
                          </w:rPr>
                        </w:pPr>
                        <w:proofErr w:type="spellStart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>Wings</w:t>
                        </w:r>
                        <w:proofErr w:type="spellEnd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>for</w:t>
                        </w:r>
                        <w:proofErr w:type="spellEnd"/>
                        <w:r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  <w:t xml:space="preserve"> Life</w:t>
                        </w:r>
                      </w:p>
                      <w:p w:rsidR="00D10A03" w:rsidRDefault="00D10A03" w:rsidP="00D10A03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E55391" w:rsidRPr="00B95B48" w:rsidRDefault="00E55391" w:rsidP="001611A5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4D2904">
                        <w:pPr>
                          <w:pStyle w:val="InfoBlock"/>
                          <w:spacing w:line="540" w:lineRule="exact"/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pStyle w:val="InfoBlock"/>
                          <w:rPr>
                            <w:sz w:val="36"/>
                            <w:szCs w:val="36"/>
                          </w:rPr>
                        </w:pPr>
                        <w:r w:rsidRPr="00974C51">
                          <w:rPr>
                            <w:sz w:val="36"/>
                            <w:szCs w:val="36"/>
                          </w:rPr>
                          <w:tab/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DA2AA6" w:rsidRPr="00295E29">
        <w:rPr>
          <w:b/>
        </w:rPr>
        <w:t>HAINBURG –</w:t>
      </w:r>
      <w:r w:rsidR="0091144E">
        <w:rPr>
          <w:rFonts w:ascii="univers_light" w:eastAsiaTheme="minorHAnsi" w:hAnsi="univers_light" w:cstheme="minorBidi"/>
          <w:sz w:val="23"/>
          <w:szCs w:val="23"/>
          <w:lang w:val="de-AT" w:eastAsia="en-US"/>
        </w:rPr>
        <w:t xml:space="preserve"> </w:t>
      </w:r>
      <w:r w:rsidR="00D10A03">
        <w:rPr>
          <w:b/>
        </w:rPr>
        <w:t>Mitarbeiterinnen und Mitarbeiter des Landesklinikums Hainburg unterstützten den „</w:t>
      </w:r>
      <w:proofErr w:type="spellStart"/>
      <w:r w:rsidR="00D10A03">
        <w:rPr>
          <w:b/>
        </w:rPr>
        <w:t>Wings</w:t>
      </w:r>
      <w:proofErr w:type="spellEnd"/>
      <w:r w:rsidR="00D10A03">
        <w:rPr>
          <w:b/>
        </w:rPr>
        <w:t xml:space="preserve"> </w:t>
      </w:r>
      <w:proofErr w:type="spellStart"/>
      <w:r w:rsidR="00D10A03">
        <w:rPr>
          <w:b/>
        </w:rPr>
        <w:t>for</w:t>
      </w:r>
      <w:proofErr w:type="spellEnd"/>
      <w:r w:rsidR="00D10A03">
        <w:rPr>
          <w:b/>
        </w:rPr>
        <w:t xml:space="preserve"> Life“ Run.</w:t>
      </w:r>
    </w:p>
    <w:p w:rsidR="00D10A03" w:rsidRDefault="00D10A03" w:rsidP="00D10A03">
      <w:pPr>
        <w:tabs>
          <w:tab w:val="left" w:pos="0"/>
          <w:tab w:val="left" w:pos="5940"/>
          <w:tab w:val="left" w:pos="6120"/>
          <w:tab w:val="left" w:pos="6300"/>
        </w:tabs>
        <w:rPr>
          <w:b/>
          <w:lang w:val="de-AT"/>
        </w:rPr>
      </w:pPr>
    </w:p>
    <w:p w:rsidR="00D10A03" w:rsidRPr="00592C84" w:rsidRDefault="00D10A03" w:rsidP="00D10A03">
      <w:pPr>
        <w:spacing w:line="360" w:lineRule="auto"/>
        <w:rPr>
          <w:rFonts w:cs="Arial"/>
          <w:sz w:val="24"/>
        </w:rPr>
      </w:pPr>
      <w:r w:rsidRPr="00592C84">
        <w:rPr>
          <w:rFonts w:cs="Arial"/>
          <w:sz w:val="24"/>
        </w:rPr>
        <w:t xml:space="preserve">Das Team des LK Hainburg war am 7.Mai 2023 beim </w:t>
      </w:r>
      <w:proofErr w:type="spellStart"/>
      <w:r w:rsidRPr="00592C84">
        <w:rPr>
          <w:rFonts w:cs="Arial"/>
          <w:sz w:val="24"/>
        </w:rPr>
        <w:t>Wings</w:t>
      </w:r>
      <w:proofErr w:type="spellEnd"/>
      <w:r w:rsidRPr="00592C84"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</w:t>
      </w:r>
      <w:proofErr w:type="spellEnd"/>
      <w:r w:rsidRPr="00592C84">
        <w:rPr>
          <w:rFonts w:cs="Arial"/>
          <w:sz w:val="24"/>
        </w:rPr>
        <w:t xml:space="preserve"> Life </w:t>
      </w:r>
      <w:r>
        <w:rPr>
          <w:rFonts w:cs="Arial"/>
          <w:sz w:val="24"/>
        </w:rPr>
        <w:t xml:space="preserve">Run </w:t>
      </w:r>
      <w:r w:rsidRPr="00592C84">
        <w:rPr>
          <w:rFonts w:cs="Arial"/>
          <w:sz w:val="24"/>
        </w:rPr>
        <w:t>virtuell am Start.</w:t>
      </w:r>
    </w:p>
    <w:p w:rsidR="00D10A03" w:rsidRDefault="00D10A03" w:rsidP="00D10A03">
      <w:pPr>
        <w:spacing w:line="360" w:lineRule="auto"/>
        <w:rPr>
          <w:rFonts w:cs="Arial"/>
          <w:sz w:val="24"/>
        </w:rPr>
      </w:pPr>
      <w:r w:rsidRPr="00592C84">
        <w:rPr>
          <w:rFonts w:cs="Arial"/>
          <w:sz w:val="24"/>
        </w:rPr>
        <w:t xml:space="preserve">Es haben 16 LäuferInnen bzw. WalkerInnen am Wettbewerb teilgenommen. Auf der Strecke zwischen </w:t>
      </w:r>
      <w:r>
        <w:rPr>
          <w:rFonts w:cs="Arial"/>
          <w:sz w:val="24"/>
        </w:rPr>
        <w:t xml:space="preserve">dem </w:t>
      </w:r>
      <w:r w:rsidRPr="00592C84">
        <w:rPr>
          <w:rFonts w:cs="Arial"/>
          <w:sz w:val="24"/>
        </w:rPr>
        <w:t xml:space="preserve">Donau Café </w:t>
      </w:r>
      <w:r>
        <w:rPr>
          <w:rFonts w:cs="Arial"/>
          <w:sz w:val="24"/>
        </w:rPr>
        <w:t xml:space="preserve">in Hainburg </w:t>
      </w:r>
      <w:r w:rsidRPr="00592C84">
        <w:rPr>
          <w:rFonts w:cs="Arial"/>
          <w:sz w:val="24"/>
        </w:rPr>
        <w:t xml:space="preserve">und dem Kurpark in Bad </w:t>
      </w:r>
      <w:r>
        <w:rPr>
          <w:rFonts w:cs="Arial"/>
          <w:sz w:val="24"/>
        </w:rPr>
        <w:t>D</w:t>
      </w:r>
      <w:r w:rsidRPr="00592C84">
        <w:rPr>
          <w:rFonts w:cs="Arial"/>
          <w:sz w:val="24"/>
        </w:rPr>
        <w:t>eutsch Altenburg wurden insgesamt 133km zurückgelegt.</w:t>
      </w:r>
      <w:r>
        <w:rPr>
          <w:rFonts w:cs="Arial"/>
          <w:sz w:val="24"/>
        </w:rPr>
        <w:t xml:space="preserve"> Dank der Begleitfahrzeuge und der </w:t>
      </w:r>
      <w:proofErr w:type="spellStart"/>
      <w:r>
        <w:rPr>
          <w:rFonts w:cs="Arial"/>
          <w:sz w:val="24"/>
        </w:rPr>
        <w:t>Labestelle</w:t>
      </w:r>
      <w:proofErr w:type="spellEnd"/>
      <w:r>
        <w:rPr>
          <w:rFonts w:cs="Arial"/>
          <w:sz w:val="24"/>
        </w:rPr>
        <w:t xml:space="preserve"> waren alle gut versorgt. </w:t>
      </w:r>
    </w:p>
    <w:p w:rsidR="00D10A03" w:rsidRDefault="00D10A03" w:rsidP="00D10A03">
      <w:pPr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„Wir freuen uns schon auf nächstes Jahr“, so die TeilnehmerInnen des Landesklinikums Hainburg unisono.</w:t>
      </w:r>
    </w:p>
    <w:p w:rsidR="00D10A03" w:rsidRDefault="00D10A03" w:rsidP="00D10A03">
      <w:pPr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 xml:space="preserve">Für jeden gelaufenen Kilometer wurde ein Euro gespendet. Insgesamt wurden so vom Team des Landesklinikums Hainburg 530 Euro Spende erlaufen. </w:t>
      </w:r>
    </w:p>
    <w:p w:rsidR="00D10A03" w:rsidRPr="00B11598" w:rsidRDefault="00D10A03" w:rsidP="00D10A03">
      <w:pPr>
        <w:tabs>
          <w:tab w:val="left" w:pos="0"/>
          <w:tab w:val="left" w:pos="5940"/>
          <w:tab w:val="left" w:pos="6120"/>
          <w:tab w:val="left" w:pos="6300"/>
        </w:tabs>
        <w:rPr>
          <w:b/>
          <w:lang w:val="de-AT"/>
        </w:rPr>
      </w:pPr>
      <w:r>
        <w:rPr>
          <w:rFonts w:cs="Arial"/>
          <w:sz w:val="24"/>
        </w:rPr>
        <w:t xml:space="preserve">Das Startgeld in der Höhe von 20 Euro pro Teilnehmer wurde von Betriebsrat übernommen. </w:t>
      </w:r>
    </w:p>
    <w:p w:rsidR="00D10A03" w:rsidRPr="008A1ED9" w:rsidRDefault="00D10A03" w:rsidP="00D10A03">
      <w:pPr>
        <w:spacing w:line="360" w:lineRule="auto"/>
        <w:jc w:val="both"/>
        <w:rPr>
          <w:b/>
          <w:lang w:val="de-AT"/>
        </w:rPr>
      </w:pPr>
    </w:p>
    <w:p w:rsidR="00D10A03" w:rsidRPr="00684EDC" w:rsidRDefault="00D10A03" w:rsidP="00D10A03">
      <w:pPr>
        <w:spacing w:line="360" w:lineRule="auto"/>
        <w:jc w:val="both"/>
      </w:pPr>
      <w:r w:rsidRPr="00684EDC">
        <w:t xml:space="preserve"> </w:t>
      </w:r>
    </w:p>
    <w:p w:rsidR="00D10A03" w:rsidRPr="008A1ED9" w:rsidRDefault="00D10A03" w:rsidP="00D10A03">
      <w:pPr>
        <w:tabs>
          <w:tab w:val="left" w:pos="0"/>
          <w:tab w:val="left" w:pos="5940"/>
          <w:tab w:val="left" w:pos="6120"/>
          <w:tab w:val="left" w:pos="6300"/>
        </w:tabs>
        <w:rPr>
          <w:b/>
          <w:lang w:val="de-AT"/>
        </w:rPr>
      </w:pPr>
    </w:p>
    <w:p w:rsidR="00D10A03" w:rsidRDefault="0002588F" w:rsidP="00D10A03">
      <w:pPr>
        <w:tabs>
          <w:tab w:val="left" w:pos="0"/>
          <w:tab w:val="left" w:pos="5940"/>
          <w:tab w:val="left" w:pos="6120"/>
          <w:tab w:val="left" w:pos="6300"/>
        </w:tabs>
      </w:pPr>
      <w:r>
        <w:rPr>
          <w:b/>
          <w:lang w:val="de-AT"/>
        </w:rPr>
        <w:t>B</w:t>
      </w:r>
      <w:r w:rsidR="0091144E" w:rsidRPr="0091144E">
        <w:rPr>
          <w:b/>
          <w:lang w:val="de-AT"/>
        </w:rPr>
        <w:t>ILDTEXT</w:t>
      </w:r>
    </w:p>
    <w:p w:rsidR="00D10A03" w:rsidRDefault="00D10A03" w:rsidP="00D10A03">
      <w:pPr>
        <w:pStyle w:val="NurText"/>
      </w:pPr>
      <w:r>
        <w:t>(</w:t>
      </w:r>
      <w:proofErr w:type="spellStart"/>
      <w:r>
        <w:t>v.l.n.r</w:t>
      </w:r>
      <w:proofErr w:type="spellEnd"/>
      <w:r>
        <w:t xml:space="preserve">) </w:t>
      </w:r>
    </w:p>
    <w:p w:rsidR="00D10A03" w:rsidRDefault="00D10A03" w:rsidP="00D10A03">
      <w:pPr>
        <w:pStyle w:val="NurText"/>
      </w:pPr>
      <w:r>
        <w:t>TeilnehmerInnen</w:t>
      </w:r>
      <w:bookmarkStart w:id="0" w:name="_GoBack"/>
      <w:bookmarkEnd w:id="0"/>
      <w:r>
        <w:t xml:space="preserve"> des LK Hainburg - </w:t>
      </w:r>
      <w:r>
        <w:t xml:space="preserve">Genitheim Sabine, </w:t>
      </w:r>
      <w:proofErr w:type="spellStart"/>
      <w:r>
        <w:t>Metzker</w:t>
      </w:r>
      <w:proofErr w:type="spellEnd"/>
      <w:r>
        <w:t xml:space="preserve"> Sabrina, Genitheim Christian, Pelzmann Alexandra, Krampl Lucia, </w:t>
      </w:r>
      <w:proofErr w:type="spellStart"/>
      <w:r>
        <w:t>Pässing</w:t>
      </w:r>
      <w:proofErr w:type="spellEnd"/>
      <w:r>
        <w:t xml:space="preserve"> Gregor, </w:t>
      </w:r>
      <w:proofErr w:type="spellStart"/>
      <w:r>
        <w:t>Feherova</w:t>
      </w:r>
      <w:proofErr w:type="spellEnd"/>
      <w:r>
        <w:t xml:space="preserve"> Erika, Arbeithuber Jürgen, </w:t>
      </w:r>
      <w:proofErr w:type="spellStart"/>
      <w:r>
        <w:t>Darazs</w:t>
      </w:r>
      <w:proofErr w:type="spellEnd"/>
      <w:r>
        <w:t xml:space="preserve"> Attila, Paal Christian, </w:t>
      </w:r>
      <w:proofErr w:type="spellStart"/>
      <w:r>
        <w:t>Derdak</w:t>
      </w:r>
      <w:proofErr w:type="spellEnd"/>
      <w:r>
        <w:t xml:space="preserve"> Gabor, </w:t>
      </w:r>
      <w:proofErr w:type="spellStart"/>
      <w:r>
        <w:t>Kodayova</w:t>
      </w:r>
      <w:proofErr w:type="spellEnd"/>
      <w:r>
        <w:t xml:space="preserve"> Veronika, </w:t>
      </w:r>
      <w:proofErr w:type="spellStart"/>
      <w:r>
        <w:t>Milatova</w:t>
      </w:r>
      <w:proofErr w:type="spellEnd"/>
      <w:r>
        <w:t xml:space="preserve"> Eva, </w:t>
      </w:r>
      <w:proofErr w:type="spellStart"/>
      <w:r>
        <w:t>Fodor</w:t>
      </w:r>
      <w:proofErr w:type="spellEnd"/>
      <w:r>
        <w:t xml:space="preserve"> </w:t>
      </w:r>
      <w:proofErr w:type="spellStart"/>
      <w:r>
        <w:t>Gyöngyi</w:t>
      </w:r>
      <w:proofErr w:type="spellEnd"/>
      <w:r>
        <w:t xml:space="preserve">, </w:t>
      </w:r>
      <w:proofErr w:type="spellStart"/>
      <w:r>
        <w:t>Aberham</w:t>
      </w:r>
      <w:proofErr w:type="spellEnd"/>
      <w:r>
        <w:t xml:space="preserve"> Gabriele, </w:t>
      </w:r>
      <w:proofErr w:type="spellStart"/>
      <w:r>
        <w:t>Aberham</w:t>
      </w:r>
      <w:proofErr w:type="spellEnd"/>
      <w:r>
        <w:t xml:space="preserve"> Florian, Rusch Michaela</w:t>
      </w:r>
    </w:p>
    <w:p w:rsidR="00DA2AA6" w:rsidRDefault="00DA2AA6" w:rsidP="00DA2AA6"/>
    <w:p w:rsidR="000C42C4" w:rsidRDefault="000C42C4" w:rsidP="00B95B48">
      <w:pPr>
        <w:spacing w:line="360" w:lineRule="auto"/>
        <w:jc w:val="both"/>
        <w:rPr>
          <w:bCs/>
        </w:rPr>
      </w:pPr>
    </w:p>
    <w:p w:rsidR="000C42C4" w:rsidRDefault="000C42C4" w:rsidP="00B95B48">
      <w:pPr>
        <w:spacing w:line="360" w:lineRule="auto"/>
        <w:jc w:val="both"/>
        <w:rPr>
          <w:bCs/>
        </w:rPr>
      </w:pPr>
    </w:p>
    <w:p w:rsidR="00617648" w:rsidRPr="00974C51" w:rsidRDefault="00617648" w:rsidP="00617648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  <w:r w:rsidRPr="00974C51">
        <w:rPr>
          <w:rFonts w:cs="Arial"/>
          <w:b/>
          <w:bCs/>
          <w:color w:val="151616"/>
          <w:szCs w:val="22"/>
        </w:rPr>
        <w:t>MEDIENKONTAKT</w:t>
      </w:r>
    </w:p>
    <w:p w:rsidR="00617648" w:rsidRDefault="00617648" w:rsidP="00617648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Landesklinikum Hainburg</w:t>
      </w:r>
    </w:p>
    <w:p w:rsidR="00617648" w:rsidRDefault="00617648" w:rsidP="00617648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Ursula Perez Marton</w:t>
      </w:r>
    </w:p>
    <w:p w:rsidR="00617648" w:rsidRDefault="00617648" w:rsidP="00617648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Pressekoordination</w:t>
      </w:r>
    </w:p>
    <w:p w:rsidR="00617648" w:rsidRDefault="00617648" w:rsidP="00617648">
      <w:pPr>
        <w:spacing w:line="252" w:lineRule="auto"/>
        <w:jc w:val="both"/>
        <w:rPr>
          <w:rFonts w:cs="Arial"/>
          <w:sz w:val="20"/>
          <w:szCs w:val="20"/>
          <w:lang w:eastAsia="de-AT"/>
        </w:rPr>
      </w:pPr>
      <w:r>
        <w:rPr>
          <w:rFonts w:cs="Arial"/>
          <w:szCs w:val="22"/>
        </w:rPr>
        <w:t>Tel</w:t>
      </w:r>
      <w:r w:rsidRPr="000078DA">
        <w:rPr>
          <w:rFonts w:cs="Arial"/>
          <w:sz w:val="24"/>
          <w:szCs w:val="22"/>
        </w:rPr>
        <w:t xml:space="preserve">.: </w:t>
      </w:r>
      <w:r w:rsidRPr="000078DA">
        <w:rPr>
          <w:rFonts w:cs="Arial"/>
          <w:szCs w:val="20"/>
          <w:lang w:eastAsia="de-AT"/>
        </w:rPr>
        <w:t>+43 6768585635140</w:t>
      </w:r>
    </w:p>
    <w:p w:rsidR="00617648" w:rsidRDefault="00617648" w:rsidP="00617648">
      <w:pPr>
        <w:spacing w:line="252" w:lineRule="auto"/>
        <w:jc w:val="both"/>
        <w:rPr>
          <w:rFonts w:cs="Arial"/>
          <w:sz w:val="20"/>
          <w:szCs w:val="20"/>
          <w:lang w:eastAsia="de-AT"/>
        </w:rPr>
      </w:pPr>
      <w:r>
        <w:rPr>
          <w:rFonts w:cs="Arial"/>
          <w:sz w:val="20"/>
          <w:szCs w:val="20"/>
          <w:lang w:eastAsia="de-AT"/>
        </w:rPr>
        <w:t xml:space="preserve">E-Mail: </w:t>
      </w:r>
      <w:hyperlink r:id="rId9" w:history="1">
        <w:r>
          <w:rPr>
            <w:rStyle w:val="Hyperlink"/>
            <w:rFonts w:cs="Arial"/>
            <w:sz w:val="20"/>
            <w:szCs w:val="20"/>
            <w:lang w:eastAsia="de-AT"/>
          </w:rPr>
          <w:t>ursula.perezmarton@hainburg.lknoe.at</w:t>
        </w:r>
      </w:hyperlink>
    </w:p>
    <w:p w:rsidR="007E48CF" w:rsidRDefault="007E48CF" w:rsidP="00617648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</w:p>
    <w:sectPr w:rsidR="007E48CF" w:rsidSect="007E48CF">
      <w:headerReference w:type="default" r:id="rId10"/>
      <w:pgSz w:w="11906" w:h="16838" w:code="9"/>
      <w:pgMar w:top="2875" w:right="1418" w:bottom="1134" w:left="1440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77A" w:rsidRDefault="0062577A">
      <w:r>
        <w:separator/>
      </w:r>
    </w:p>
  </w:endnote>
  <w:endnote w:type="continuationSeparator" w:id="0">
    <w:p w:rsidR="0062577A" w:rsidRDefault="0062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_ligh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77A" w:rsidRDefault="0062577A">
      <w:r>
        <w:separator/>
      </w:r>
    </w:p>
  </w:footnote>
  <w:footnote w:type="continuationSeparator" w:id="0">
    <w:p w:rsidR="0062577A" w:rsidRDefault="00625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904" w:rsidRDefault="006373A9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61312" behindDoc="1" locked="0" layoutInCell="1" allowOverlap="1" wp14:anchorId="3127F01F" wp14:editId="6433A49C">
          <wp:simplePos x="0" y="0"/>
          <wp:positionH relativeFrom="column">
            <wp:posOffset>28575</wp:posOffset>
          </wp:positionH>
          <wp:positionV relativeFrom="paragraph">
            <wp:posOffset>189865</wp:posOffset>
          </wp:positionV>
          <wp:extent cx="1896533" cy="685800"/>
          <wp:effectExtent l="0" t="0" r="889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2021_LK_Hainburg_ohne_N_4c_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533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1704889F" wp14:editId="23F9EAAB">
          <wp:simplePos x="0" y="0"/>
          <wp:positionH relativeFrom="column">
            <wp:posOffset>4057650</wp:posOffset>
          </wp:positionH>
          <wp:positionV relativeFrom="paragraph">
            <wp:posOffset>-48260</wp:posOffset>
          </wp:positionV>
          <wp:extent cx="1833045" cy="101004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G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045" cy="1010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2CC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E0E"/>
    <w:rsid w:val="000208FC"/>
    <w:rsid w:val="0002588F"/>
    <w:rsid w:val="000263C6"/>
    <w:rsid w:val="00031FBB"/>
    <w:rsid w:val="00032A51"/>
    <w:rsid w:val="00041F93"/>
    <w:rsid w:val="0004686D"/>
    <w:rsid w:val="0005364A"/>
    <w:rsid w:val="0005394B"/>
    <w:rsid w:val="00066ECB"/>
    <w:rsid w:val="00073E59"/>
    <w:rsid w:val="000770C8"/>
    <w:rsid w:val="000846FF"/>
    <w:rsid w:val="00087337"/>
    <w:rsid w:val="00092E46"/>
    <w:rsid w:val="000B22D8"/>
    <w:rsid w:val="000B4F61"/>
    <w:rsid w:val="000B6896"/>
    <w:rsid w:val="000C42C4"/>
    <w:rsid w:val="000E45A7"/>
    <w:rsid w:val="000F1878"/>
    <w:rsid w:val="000F2CEF"/>
    <w:rsid w:val="000F704E"/>
    <w:rsid w:val="00127FF2"/>
    <w:rsid w:val="001302B5"/>
    <w:rsid w:val="00133ECE"/>
    <w:rsid w:val="001370E4"/>
    <w:rsid w:val="001611A5"/>
    <w:rsid w:val="001E2771"/>
    <w:rsid w:val="001E2E16"/>
    <w:rsid w:val="00234B8E"/>
    <w:rsid w:val="002422BB"/>
    <w:rsid w:val="0025212B"/>
    <w:rsid w:val="00265391"/>
    <w:rsid w:val="00275228"/>
    <w:rsid w:val="00290CB9"/>
    <w:rsid w:val="00291052"/>
    <w:rsid w:val="00295E29"/>
    <w:rsid w:val="002B7688"/>
    <w:rsid w:val="00302BB7"/>
    <w:rsid w:val="00303128"/>
    <w:rsid w:val="00324BBC"/>
    <w:rsid w:val="00337581"/>
    <w:rsid w:val="00362C70"/>
    <w:rsid w:val="00363A8F"/>
    <w:rsid w:val="00372074"/>
    <w:rsid w:val="00372DE0"/>
    <w:rsid w:val="00373E0E"/>
    <w:rsid w:val="00397FFC"/>
    <w:rsid w:val="003C3BF8"/>
    <w:rsid w:val="003D5095"/>
    <w:rsid w:val="003E5938"/>
    <w:rsid w:val="004130E3"/>
    <w:rsid w:val="00414227"/>
    <w:rsid w:val="00415281"/>
    <w:rsid w:val="00427F1C"/>
    <w:rsid w:val="00441EC1"/>
    <w:rsid w:val="004642AA"/>
    <w:rsid w:val="004779DE"/>
    <w:rsid w:val="00485FA0"/>
    <w:rsid w:val="004D2904"/>
    <w:rsid w:val="00522A8D"/>
    <w:rsid w:val="0058297F"/>
    <w:rsid w:val="005851D8"/>
    <w:rsid w:val="005C43E8"/>
    <w:rsid w:val="005F0372"/>
    <w:rsid w:val="00601332"/>
    <w:rsid w:val="00616440"/>
    <w:rsid w:val="00617648"/>
    <w:rsid w:val="00617D42"/>
    <w:rsid w:val="0062577A"/>
    <w:rsid w:val="006373A9"/>
    <w:rsid w:val="00653889"/>
    <w:rsid w:val="006807D0"/>
    <w:rsid w:val="00684EDC"/>
    <w:rsid w:val="00686908"/>
    <w:rsid w:val="006C79F9"/>
    <w:rsid w:val="006E5D81"/>
    <w:rsid w:val="00712F6B"/>
    <w:rsid w:val="00726011"/>
    <w:rsid w:val="00727F55"/>
    <w:rsid w:val="00730F54"/>
    <w:rsid w:val="00732FC7"/>
    <w:rsid w:val="007342B8"/>
    <w:rsid w:val="00770D32"/>
    <w:rsid w:val="0077792D"/>
    <w:rsid w:val="00797097"/>
    <w:rsid w:val="007B39F8"/>
    <w:rsid w:val="007E48CF"/>
    <w:rsid w:val="00807974"/>
    <w:rsid w:val="00813D09"/>
    <w:rsid w:val="0083296C"/>
    <w:rsid w:val="0083355E"/>
    <w:rsid w:val="00840D5D"/>
    <w:rsid w:val="00860536"/>
    <w:rsid w:val="008A1ED9"/>
    <w:rsid w:val="008E2D93"/>
    <w:rsid w:val="008E4D1F"/>
    <w:rsid w:val="008E6BD9"/>
    <w:rsid w:val="008E6C62"/>
    <w:rsid w:val="0091144E"/>
    <w:rsid w:val="00927B49"/>
    <w:rsid w:val="0095185E"/>
    <w:rsid w:val="00974C51"/>
    <w:rsid w:val="009856DE"/>
    <w:rsid w:val="00987233"/>
    <w:rsid w:val="009B2E98"/>
    <w:rsid w:val="009C326C"/>
    <w:rsid w:val="009C6665"/>
    <w:rsid w:val="009D299E"/>
    <w:rsid w:val="009D4875"/>
    <w:rsid w:val="009E4DCD"/>
    <w:rsid w:val="009E5A71"/>
    <w:rsid w:val="009F4E17"/>
    <w:rsid w:val="00A011F8"/>
    <w:rsid w:val="00A11837"/>
    <w:rsid w:val="00A43B1E"/>
    <w:rsid w:val="00A5078E"/>
    <w:rsid w:val="00A52A5A"/>
    <w:rsid w:val="00A66037"/>
    <w:rsid w:val="00A74F82"/>
    <w:rsid w:val="00AA4CA7"/>
    <w:rsid w:val="00AC6B2D"/>
    <w:rsid w:val="00AC7DD0"/>
    <w:rsid w:val="00AD0CF1"/>
    <w:rsid w:val="00AD5762"/>
    <w:rsid w:val="00AD5770"/>
    <w:rsid w:val="00AE1AB5"/>
    <w:rsid w:val="00AE1CC9"/>
    <w:rsid w:val="00AF1E74"/>
    <w:rsid w:val="00B004CD"/>
    <w:rsid w:val="00B04D37"/>
    <w:rsid w:val="00B11598"/>
    <w:rsid w:val="00B16583"/>
    <w:rsid w:val="00B41530"/>
    <w:rsid w:val="00B41DEB"/>
    <w:rsid w:val="00B4773D"/>
    <w:rsid w:val="00B550FC"/>
    <w:rsid w:val="00B55AF4"/>
    <w:rsid w:val="00B56992"/>
    <w:rsid w:val="00B83992"/>
    <w:rsid w:val="00B95B48"/>
    <w:rsid w:val="00BB0950"/>
    <w:rsid w:val="00BF268A"/>
    <w:rsid w:val="00BF2D5B"/>
    <w:rsid w:val="00C1225B"/>
    <w:rsid w:val="00C12CC7"/>
    <w:rsid w:val="00C1489B"/>
    <w:rsid w:val="00C169C7"/>
    <w:rsid w:val="00C21161"/>
    <w:rsid w:val="00C221A8"/>
    <w:rsid w:val="00C40CAA"/>
    <w:rsid w:val="00C46B15"/>
    <w:rsid w:val="00C51D00"/>
    <w:rsid w:val="00C54D6C"/>
    <w:rsid w:val="00C64EB4"/>
    <w:rsid w:val="00C7548A"/>
    <w:rsid w:val="00C76F18"/>
    <w:rsid w:val="00C910DC"/>
    <w:rsid w:val="00CC09E8"/>
    <w:rsid w:val="00CC42A4"/>
    <w:rsid w:val="00CF4036"/>
    <w:rsid w:val="00D10A03"/>
    <w:rsid w:val="00D41782"/>
    <w:rsid w:val="00D42E8C"/>
    <w:rsid w:val="00D86705"/>
    <w:rsid w:val="00D86FB3"/>
    <w:rsid w:val="00D97660"/>
    <w:rsid w:val="00DA2AA6"/>
    <w:rsid w:val="00E02D24"/>
    <w:rsid w:val="00E55391"/>
    <w:rsid w:val="00E72D3F"/>
    <w:rsid w:val="00E7543E"/>
    <w:rsid w:val="00E83BB7"/>
    <w:rsid w:val="00EC4BB4"/>
    <w:rsid w:val="00EE249D"/>
    <w:rsid w:val="00EF2952"/>
    <w:rsid w:val="00F31A4C"/>
    <w:rsid w:val="00F74D03"/>
    <w:rsid w:val="00F846A9"/>
    <w:rsid w:val="00F87A48"/>
    <w:rsid w:val="00F90010"/>
    <w:rsid w:val="00FB5208"/>
    <w:rsid w:val="00FC2074"/>
    <w:rsid w:val="00FC27A8"/>
    <w:rsid w:val="00FD00B0"/>
    <w:rsid w:val="00FF16F5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7DCDE80"/>
  <w15:docId w15:val="{78BF5F56-D438-4DDF-8492-35AE47A0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E2771"/>
    <w:pPr>
      <w:spacing w:line="380" w:lineRule="exact"/>
    </w:pPr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itel">
    <w:name w:val="Haupttitel"/>
    <w:basedOn w:val="Standard"/>
    <w:rsid w:val="005F0372"/>
    <w:pPr>
      <w:jc w:val="right"/>
    </w:pPr>
    <w:rPr>
      <w:rFonts w:ascii="Arial Black" w:hAnsi="Arial Black" w:cs="Arial"/>
      <w:w w:val="130"/>
    </w:rPr>
  </w:style>
  <w:style w:type="paragraph" w:customStyle="1" w:styleId="Untertitel1">
    <w:name w:val="Untertitel 1"/>
    <w:basedOn w:val="Standard"/>
    <w:rsid w:val="005F0372"/>
    <w:pPr>
      <w:jc w:val="right"/>
    </w:pPr>
    <w:rPr>
      <w:rFonts w:cs="Arial"/>
      <w:w w:val="130"/>
      <w:sz w:val="19"/>
      <w:szCs w:val="19"/>
    </w:rPr>
  </w:style>
  <w:style w:type="paragraph" w:styleId="Kopfzeile">
    <w:name w:val="header"/>
    <w:basedOn w:val="Standard"/>
    <w:rsid w:val="00E02D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02D24"/>
    <w:pPr>
      <w:tabs>
        <w:tab w:val="center" w:pos="4536"/>
        <w:tab w:val="right" w:pos="9072"/>
      </w:tabs>
    </w:pPr>
  </w:style>
  <w:style w:type="paragraph" w:customStyle="1" w:styleId="Anschrift">
    <w:name w:val="Anschrift"/>
    <w:basedOn w:val="Standard"/>
    <w:rsid w:val="001E2771"/>
    <w:pPr>
      <w:spacing w:line="300" w:lineRule="exact"/>
    </w:pPr>
  </w:style>
  <w:style w:type="paragraph" w:customStyle="1" w:styleId="InfoBlock">
    <w:name w:val="Info Block"/>
    <w:basedOn w:val="Standard"/>
    <w:rsid w:val="001E2771"/>
    <w:pPr>
      <w:tabs>
        <w:tab w:val="right" w:pos="1418"/>
        <w:tab w:val="left" w:pos="1531"/>
      </w:tabs>
      <w:spacing w:line="310" w:lineRule="exact"/>
    </w:pPr>
    <w:rPr>
      <w:sz w:val="19"/>
    </w:rPr>
  </w:style>
  <w:style w:type="paragraph" w:customStyle="1" w:styleId="Adressblockunten">
    <w:name w:val="Adressblock unten"/>
    <w:basedOn w:val="Fuzeile"/>
    <w:rsid w:val="007B39F8"/>
    <w:pPr>
      <w:spacing w:line="230" w:lineRule="exact"/>
      <w:jc w:val="center"/>
    </w:pPr>
    <w:rPr>
      <w:color w:val="5D7EA9"/>
      <w:sz w:val="19"/>
    </w:rPr>
  </w:style>
  <w:style w:type="paragraph" w:customStyle="1" w:styleId="AdressblockHoldingKlinikum">
    <w:name w:val="Adressblock Holding/Klinikum"/>
    <w:basedOn w:val="Adressblockunten"/>
    <w:rsid w:val="007B39F8"/>
    <w:rPr>
      <w:w w:val="130"/>
    </w:rPr>
  </w:style>
  <w:style w:type="character" w:styleId="Hyperlink">
    <w:name w:val="Hyperlink"/>
    <w:rsid w:val="007E48C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D4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D4875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611A5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031FBB"/>
    <w:rPr>
      <w:b/>
      <w:bCs/>
    </w:rPr>
  </w:style>
  <w:style w:type="paragraph" w:styleId="StandardWeb">
    <w:name w:val="Normal (Web)"/>
    <w:basedOn w:val="Standard"/>
    <w:uiPriority w:val="99"/>
    <w:unhideWhenUsed/>
    <w:rsid w:val="008A1ED9"/>
    <w:pPr>
      <w:spacing w:line="240" w:lineRule="auto"/>
    </w:pPr>
    <w:rPr>
      <w:rFonts w:ascii="Calibri" w:eastAsiaTheme="minorHAnsi" w:hAnsi="Calibri" w:cs="Calibri"/>
      <w:szCs w:val="22"/>
      <w:lang w:val="de-AT" w:eastAsia="de-AT"/>
    </w:rPr>
  </w:style>
  <w:style w:type="paragraph" w:styleId="NurText">
    <w:name w:val="Plain Text"/>
    <w:basedOn w:val="Standard"/>
    <w:link w:val="NurTextZchn"/>
    <w:uiPriority w:val="99"/>
    <w:semiHidden/>
    <w:unhideWhenUsed/>
    <w:rsid w:val="00D10A03"/>
    <w:pPr>
      <w:spacing w:line="240" w:lineRule="auto"/>
    </w:pPr>
    <w:rPr>
      <w:rFonts w:ascii="Calibri" w:eastAsiaTheme="minorHAnsi" w:hAnsi="Calibri" w:cstheme="minorBidi"/>
      <w:szCs w:val="21"/>
      <w:lang w:val="de-AT"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10A03"/>
    <w:rPr>
      <w:rFonts w:ascii="Calibri" w:eastAsiaTheme="minorHAnsi" w:hAnsi="Calibri" w:cstheme="minorBidi"/>
      <w:sz w:val="22"/>
      <w:szCs w:val="21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%20ursula.perezmarton@hainburg.lknoe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_Vorlagen\Word\Presseaussendung\Presseaussendung%20Klinik_ein%20Stando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C75A-AE2F-409F-8EB1-5632FE13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Presseaussendung Klinik_ein Standort.dot</Template>
  <TotalTime>0</TotalTime>
  <Pages>2</Pages>
  <Words>170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NOE Landeskliniken-Holding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Stoick Susanne, LK Hainburg</dc:creator>
  <cp:lastModifiedBy>Perez Marton Ursula, LK Hainburg</cp:lastModifiedBy>
  <cp:revision>6</cp:revision>
  <cp:lastPrinted>2022-01-03T08:34:00Z</cp:lastPrinted>
  <dcterms:created xsi:type="dcterms:W3CDTF">2023-05-17T09:41:00Z</dcterms:created>
  <dcterms:modified xsi:type="dcterms:W3CDTF">2023-05-23T09:33:00Z</dcterms:modified>
</cp:coreProperties>
</file>