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439FEE4" w14:textId="77777777" w:rsidR="00AF39F6" w:rsidRDefault="00373E0E" w:rsidP="00AF39F6">
      <w:pPr>
        <w:jc w:val="both"/>
        <w:rPr>
          <w:b/>
        </w:rPr>
      </w:pPr>
      <w:r w:rsidRPr="00295E29">
        <w:rPr>
          <w:b/>
          <w:noProof/>
          <w:lang w:val="de-AT" w:eastAsia="de-AT"/>
        </w:rPr>
        <mc:AlternateContent>
          <mc:Choice Requires="wpc">
            <w:drawing>
              <wp:anchor distT="0" distB="0" distL="114300" distR="114300" simplePos="0" relativeHeight="251657728" behindDoc="0" locked="0" layoutInCell="1" allowOverlap="1" wp14:anchorId="508AEA8A" wp14:editId="7C5495E2">
                <wp:simplePos x="0" y="0"/>
                <wp:positionH relativeFrom="page">
                  <wp:posOffset>0</wp:posOffset>
                </wp:positionH>
                <wp:positionV relativeFrom="page">
                  <wp:posOffset>1447800</wp:posOffset>
                </wp:positionV>
                <wp:extent cx="7543800" cy="2663190"/>
                <wp:effectExtent l="0" t="0" r="0" b="0"/>
                <wp:wrapSquare wrapText="bothSides"/>
                <wp:docPr id="6" name="Zeichenbereich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34290"/>
                            <a:ext cx="38862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ED59B5" w14:textId="77777777" w:rsidR="004D2904" w:rsidRPr="00A52A5A" w:rsidRDefault="004D2904" w:rsidP="00974C51">
                              <w:pPr>
                                <w:pStyle w:val="InfoBlock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52A5A">
                                <w:rPr>
                                  <w:b/>
                                  <w:sz w:val="22"/>
                                  <w:szCs w:val="22"/>
                                </w:rPr>
                                <w:t>Pressemitteilung,</w:t>
                              </w:r>
                              <w:r w:rsidR="007D6873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E3056D">
                                <w:rPr>
                                  <w:b/>
                                  <w:sz w:val="22"/>
                                  <w:szCs w:val="22"/>
                                </w:rPr>
                                <w:t>26.</w:t>
                              </w:r>
                              <w:r w:rsidR="003451AE">
                                <w:rPr>
                                  <w:b/>
                                  <w:sz w:val="22"/>
                                  <w:szCs w:val="22"/>
                                </w:rPr>
                                <w:t>01.2024</w:t>
                              </w:r>
                            </w:p>
                            <w:p w14:paraId="779749B8" w14:textId="77777777" w:rsidR="004D2904" w:rsidRDefault="004D2904" w:rsidP="00974C51">
                              <w:pPr>
                                <w:pStyle w:val="InfoBlock"/>
                                <w:tabs>
                                  <w:tab w:val="clear" w:pos="1418"/>
                                  <w:tab w:val="clear" w:pos="1531"/>
                                </w:tabs>
                              </w:pPr>
                              <w:r>
                                <w:tab/>
                              </w:r>
                            </w:p>
                            <w:p w14:paraId="01F4174D" w14:textId="77777777" w:rsidR="004D2904" w:rsidRDefault="004D2904" w:rsidP="00974C51">
                              <w:pPr>
                                <w:pStyle w:val="InfoBlock"/>
                              </w:pPr>
                            </w:p>
                            <w:p w14:paraId="0C2E9767" w14:textId="77777777"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</w:r>
                            </w:p>
                            <w:p w14:paraId="72730742" w14:textId="77777777" w:rsidR="004D2904" w:rsidRDefault="004D2904" w:rsidP="00974C51">
                              <w:pPr>
                                <w:pStyle w:val="InfoBlock"/>
                              </w:pPr>
                            </w:p>
                            <w:p w14:paraId="41EA72B1" w14:textId="77777777" w:rsidR="004D2904" w:rsidRDefault="004D2904" w:rsidP="00974C51">
                              <w:pPr>
                                <w:pStyle w:val="InfoBlock"/>
                              </w:pPr>
                            </w:p>
                            <w:p w14:paraId="5A3EC771" w14:textId="77777777"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  <w:t>Datum:</w:t>
                              </w:r>
                              <w:r>
                                <w:tab/>
                                <w:t>29. Dezember 2013</w:t>
                              </w:r>
                            </w:p>
                            <w:p w14:paraId="35761D68" w14:textId="77777777" w:rsidR="004D2904" w:rsidRDefault="004D2904" w:rsidP="00974C51">
                              <w:pPr>
                                <w:tabs>
                                  <w:tab w:val="right" w:pos="1418"/>
                                  <w:tab w:val="left" w:pos="1531"/>
                                </w:tabs>
                              </w:pPr>
                            </w:p>
                            <w:p w14:paraId="0F52F314" w14:textId="77777777" w:rsidR="004D2904" w:rsidRDefault="004D2904" w:rsidP="00974C51"/>
                            <w:p w14:paraId="7C440700" w14:textId="77777777" w:rsidR="004D2904" w:rsidRDefault="004D2904" w:rsidP="00974C51">
                              <w:pPr>
                                <w:pStyle w:val="InfoBlock"/>
                              </w:pPr>
                              <w: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20" descr="PRE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491490"/>
                            <a:ext cx="5143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04875" y="796924"/>
                            <a:ext cx="58293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61FC6" w14:textId="77777777" w:rsidR="00CA4ECA" w:rsidRDefault="00AF39F6" w:rsidP="001479C0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  <w:r w:rsidRPr="0039613F">
                                <w:rPr>
                                  <w:b/>
                                  <w:sz w:val="36"/>
                                </w:rPr>
                                <w:t>Landesklinikum Hainburg</w:t>
                              </w:r>
                              <w:r w:rsidR="006C3687" w:rsidRPr="0039613F">
                                <w:rPr>
                                  <w:b/>
                                  <w:sz w:val="36"/>
                                </w:rPr>
                                <w:t xml:space="preserve">: </w:t>
                              </w:r>
                            </w:p>
                            <w:p w14:paraId="65FDE012" w14:textId="77777777" w:rsidR="00CA4ECA" w:rsidRDefault="00CA4ECA" w:rsidP="001479C0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5789F704" w14:textId="77777777" w:rsidR="00AF39F6" w:rsidRPr="00AF39F6" w:rsidRDefault="001479C0" w:rsidP="001479C0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Spendenübergabe an das Palliativteam </w:t>
                              </w:r>
                            </w:p>
                            <w:p w14:paraId="62D6448B" w14:textId="77777777" w:rsidR="00880B56" w:rsidRPr="00880B56" w:rsidRDefault="00880B56" w:rsidP="00880B56">
                              <w:pPr>
                                <w:pStyle w:val="InfoBlock"/>
                                <w:spacing w:line="540" w:lineRule="exact"/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</w:p>
                            <w:p w14:paraId="51107E82" w14:textId="77777777" w:rsidR="00F83B11" w:rsidRDefault="00F83B11" w:rsidP="00104C56">
                              <w:pPr>
                                <w:spacing w:line="360" w:lineRule="auto"/>
                                <w:rPr>
                                  <w:rFonts w:cs="Arial"/>
                                  <w:b/>
                                  <w:sz w:val="36"/>
                                  <w:lang w:val="de-AT"/>
                                </w:rPr>
                              </w:pPr>
                            </w:p>
                            <w:p w14:paraId="00D21E4B" w14:textId="77777777" w:rsidR="00F83B11" w:rsidRDefault="00F83B11" w:rsidP="00F83B11">
                              <w:pPr>
                                <w:pStyle w:val="InfoBlock"/>
                                <w:rPr>
                                  <w:rFonts w:cs="Arial"/>
                                  <w:b/>
                                  <w:sz w:val="36"/>
                                  <w:lang w:val="de-AT"/>
                                </w:rPr>
                              </w:pPr>
                            </w:p>
                            <w:p w14:paraId="17E0C74A" w14:textId="77777777" w:rsidR="00FB5208" w:rsidRPr="00FB5208" w:rsidRDefault="00FB5208" w:rsidP="00FB5208">
                              <w:pPr>
                                <w:rPr>
                                  <w:rFonts w:ascii="univers_light" w:eastAsia="Calibri" w:hAnsi="univers_light"/>
                                  <w:sz w:val="23"/>
                                  <w:szCs w:val="23"/>
                                  <w:lang w:val="de-AT" w:eastAsia="en-US"/>
                                </w:rPr>
                              </w:pPr>
                            </w:p>
                            <w:p w14:paraId="254A2386" w14:textId="77777777" w:rsidR="001611A5" w:rsidRDefault="001611A5" w:rsidP="001611A5">
                              <w:pPr>
                                <w:pStyle w:val="InfoBlock"/>
                                <w:spacing w:line="540" w:lineRule="exact"/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</w:p>
                            <w:p w14:paraId="28418F28" w14:textId="77777777" w:rsidR="00E55391" w:rsidRPr="00B95B48" w:rsidRDefault="00E55391" w:rsidP="001611A5">
                              <w:pPr>
                                <w:pStyle w:val="InfoBlock"/>
                                <w:spacing w:line="540" w:lineRule="exact"/>
                                <w:rPr>
                                  <w:b/>
                                  <w:color w:val="003871"/>
                                  <w:sz w:val="36"/>
                                  <w:szCs w:val="36"/>
                                </w:rPr>
                              </w:pPr>
                            </w:p>
                            <w:p w14:paraId="761DA797" w14:textId="77777777" w:rsidR="004D2904" w:rsidRPr="00974C51" w:rsidRDefault="004D2904" w:rsidP="004D2904">
                              <w:pPr>
                                <w:pStyle w:val="InfoBlock"/>
                                <w:spacing w:line="540" w:lineRule="exact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14:paraId="6AB33AEF" w14:textId="77777777" w:rsidR="004D2904" w:rsidRPr="00974C51" w:rsidRDefault="004D2904" w:rsidP="00974C51">
                              <w:pPr>
                                <w:tabs>
                                  <w:tab w:val="right" w:pos="1418"/>
                                  <w:tab w:val="left" w:pos="1531"/>
                                </w:tabs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14:paraId="78E8DAC8" w14:textId="77777777" w:rsidR="004D2904" w:rsidRPr="00974C51" w:rsidRDefault="004D2904" w:rsidP="00974C51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14:paraId="181E2372" w14:textId="77777777" w:rsidR="004D2904" w:rsidRPr="00974C51" w:rsidRDefault="004D2904" w:rsidP="00974C51">
                              <w:pPr>
                                <w:pStyle w:val="InfoBlock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974C51">
                                <w:rPr>
                                  <w:sz w:val="36"/>
                                  <w:szCs w:val="3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EF9F" id="Zeichenbereich 3" o:spid="_x0000_s1026" editas="canvas" style="position:absolute;left:0;text-align:left;margin-left:0;margin-top:114pt;width:594pt;height:209.7pt;z-index:251657728;mso-position-horizontal-relative:page;mso-position-vertical-relative:page" coordsize="75438,26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438;height:2663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9144;top:342;width:3886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" stroked="f">
                  <v:textbox inset="0,0,0,0">
                    <w:txbxContent>
                      <w:p w:rsidR="004D2904" w:rsidRPr="00A52A5A" w:rsidRDefault="004D2904" w:rsidP="00974C51">
                        <w:pPr>
                          <w:pStyle w:val="InfoBlock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52A5A">
                          <w:rPr>
                            <w:b/>
                            <w:sz w:val="22"/>
                            <w:szCs w:val="22"/>
                          </w:rPr>
                          <w:t>Pressemitteilung,</w:t>
                        </w:r>
                        <w:r w:rsidR="007D6873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E3056D">
                          <w:rPr>
                            <w:b/>
                            <w:sz w:val="22"/>
                            <w:szCs w:val="22"/>
                          </w:rPr>
                          <w:t>26.</w:t>
                        </w:r>
                        <w:r w:rsidR="003451AE">
                          <w:rPr>
                            <w:b/>
                            <w:sz w:val="22"/>
                            <w:szCs w:val="22"/>
                          </w:rPr>
                          <w:t>01.2024</w:t>
                        </w:r>
                      </w:p>
                      <w:p w:rsidR="004D2904" w:rsidRDefault="004D2904" w:rsidP="00974C51">
                        <w:pPr>
                          <w:pStyle w:val="InfoBlock"/>
                          <w:tabs>
                            <w:tab w:val="clear" w:pos="1418"/>
                            <w:tab w:val="clear" w:pos="1531"/>
                          </w:tabs>
                        </w:pPr>
                        <w:r>
                          <w:tab/>
                        </w: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</w: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</w:p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  <w:t>Datum:</w:t>
                        </w:r>
                        <w:r>
                          <w:tab/>
                          <w:t>29. Dezember 2013</w:t>
                        </w:r>
                      </w:p>
                      <w:p w:rsidR="004D2904" w:rsidRDefault="004D2904" w:rsidP="00974C51">
                        <w:pPr>
                          <w:tabs>
                            <w:tab w:val="right" w:pos="1418"/>
                            <w:tab w:val="left" w:pos="1531"/>
                          </w:tabs>
                        </w:pPr>
                      </w:p>
                      <w:p w:rsidR="004D2904" w:rsidRDefault="004D2904" w:rsidP="00974C51"/>
                      <w:p w:rsidR="004D2904" w:rsidRDefault="004D2904" w:rsidP="00974C51">
                        <w:pPr>
                          <w:pStyle w:val="InfoBlock"/>
                        </w:pPr>
                        <w:r>
                          <w:tab/>
                        </w:r>
                      </w:p>
                    </w:txbxContent>
                  </v:textbox>
                </v:shape>
                <v:shape id="Picture 20" o:spid="_x0000_s1029" type="#_x0000_t75" alt="PRESSE" style="position:absolute;left:9144;top:4914;width:51435;height:1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">
                  <v:imagedata r:id="rId8" o:title="PRESSE"/>
                </v:shape>
                <v:shape id="Text Box 21" o:spid="_x0000_s1030" type="#_x0000_t202" style="position:absolute;left:9048;top:7969;width:58293;height:1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CA4ECA" w:rsidRDefault="00AF39F6" w:rsidP="001479C0">
                        <w:pPr>
                          <w:rPr>
                            <w:b/>
                            <w:sz w:val="36"/>
                          </w:rPr>
                        </w:pPr>
                        <w:r w:rsidRPr="0039613F">
                          <w:rPr>
                            <w:b/>
                            <w:sz w:val="36"/>
                          </w:rPr>
                          <w:t>Landesklinikum Hainburg</w:t>
                        </w:r>
                        <w:r w:rsidR="006C3687" w:rsidRPr="0039613F">
                          <w:rPr>
                            <w:b/>
                            <w:sz w:val="36"/>
                          </w:rPr>
                          <w:t xml:space="preserve">: </w:t>
                        </w:r>
                      </w:p>
                      <w:p w:rsidR="00CA4ECA" w:rsidRDefault="00CA4ECA" w:rsidP="001479C0">
                        <w:pPr>
                          <w:rPr>
                            <w:b/>
                            <w:sz w:val="36"/>
                          </w:rPr>
                        </w:pPr>
                      </w:p>
                      <w:p w:rsidR="00AF39F6" w:rsidRPr="00AF39F6" w:rsidRDefault="001479C0" w:rsidP="001479C0">
                        <w:pPr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 xml:space="preserve">Spendenübergabe an das Palliativteam </w:t>
                        </w:r>
                      </w:p>
                      <w:p w:rsidR="00880B56" w:rsidRPr="00880B56" w:rsidRDefault="00880B56" w:rsidP="00880B56">
                        <w:pPr>
                          <w:pStyle w:val="InfoBlock"/>
                          <w:spacing w:line="540" w:lineRule="exact"/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  <w:bookmarkStart w:id="1" w:name="_GoBack"/>
                        <w:bookmarkEnd w:id="1"/>
                      </w:p>
                      <w:p w:rsidR="00F83B11" w:rsidRDefault="00F83B11" w:rsidP="00104C56">
                        <w:pPr>
                          <w:spacing w:line="360" w:lineRule="auto"/>
                          <w:rPr>
                            <w:rFonts w:cs="Arial"/>
                            <w:b/>
                            <w:sz w:val="36"/>
                            <w:lang w:val="de-AT"/>
                          </w:rPr>
                        </w:pPr>
                      </w:p>
                      <w:p w:rsidR="00F83B11" w:rsidRDefault="00F83B11" w:rsidP="00F83B11">
                        <w:pPr>
                          <w:pStyle w:val="InfoBlock"/>
                          <w:rPr>
                            <w:rFonts w:cs="Arial"/>
                            <w:b/>
                            <w:sz w:val="36"/>
                            <w:lang w:val="de-AT"/>
                          </w:rPr>
                        </w:pPr>
                      </w:p>
                      <w:p w:rsidR="00FB5208" w:rsidRPr="00FB5208" w:rsidRDefault="00FB5208" w:rsidP="00FB5208">
                        <w:pPr>
                          <w:rPr>
                            <w:rFonts w:ascii="univers_light" w:eastAsia="Calibri" w:hAnsi="univers_light"/>
                            <w:sz w:val="23"/>
                            <w:szCs w:val="23"/>
                            <w:lang w:val="de-AT" w:eastAsia="en-US"/>
                          </w:rPr>
                        </w:pPr>
                      </w:p>
                      <w:p w:rsidR="001611A5" w:rsidRDefault="001611A5" w:rsidP="001611A5">
                        <w:pPr>
                          <w:pStyle w:val="InfoBlock"/>
                          <w:spacing w:line="540" w:lineRule="exact"/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</w:p>
                      <w:p w:rsidR="00E55391" w:rsidRPr="00B95B48" w:rsidRDefault="00E55391" w:rsidP="001611A5">
                        <w:pPr>
                          <w:pStyle w:val="InfoBlock"/>
                          <w:spacing w:line="540" w:lineRule="exact"/>
                          <w:rPr>
                            <w:b/>
                            <w:color w:val="003871"/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4D2904">
                        <w:pPr>
                          <w:pStyle w:val="InfoBlock"/>
                          <w:spacing w:line="540" w:lineRule="exact"/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tabs>
                            <w:tab w:val="right" w:pos="1418"/>
                            <w:tab w:val="left" w:pos="1531"/>
                          </w:tabs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rPr>
                            <w:sz w:val="36"/>
                            <w:szCs w:val="36"/>
                          </w:rPr>
                        </w:pPr>
                      </w:p>
                      <w:p w:rsidR="004D2904" w:rsidRPr="00974C51" w:rsidRDefault="004D2904" w:rsidP="00974C51">
                        <w:pPr>
                          <w:pStyle w:val="InfoBlock"/>
                          <w:rPr>
                            <w:sz w:val="36"/>
                            <w:szCs w:val="36"/>
                          </w:rPr>
                        </w:pPr>
                        <w:r w:rsidRPr="00974C51">
                          <w:rPr>
                            <w:sz w:val="36"/>
                            <w:szCs w:val="36"/>
                          </w:rPr>
                          <w:tab/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DA2AA6" w:rsidRPr="00295E29">
        <w:rPr>
          <w:b/>
        </w:rPr>
        <w:t>HAINBURG –</w:t>
      </w:r>
      <w:r w:rsidR="00F83B11">
        <w:rPr>
          <w:b/>
          <w:lang w:val="de-AT"/>
        </w:rPr>
        <w:t xml:space="preserve"> </w:t>
      </w:r>
      <w:r w:rsidR="003451AE">
        <w:rPr>
          <w:b/>
        </w:rPr>
        <w:t>Die Jagdgesellschaft Hainburg an der Donau</w:t>
      </w:r>
      <w:r w:rsidR="00AF39F6" w:rsidRPr="00AF39F6">
        <w:rPr>
          <w:b/>
        </w:rPr>
        <w:t xml:space="preserve"> überreicht</w:t>
      </w:r>
      <w:r w:rsidR="007D2536" w:rsidRPr="0039613F">
        <w:rPr>
          <w:b/>
        </w:rPr>
        <w:t>e</w:t>
      </w:r>
      <w:r w:rsidR="00AF39F6" w:rsidRPr="00AF39F6">
        <w:rPr>
          <w:b/>
        </w:rPr>
        <w:t xml:space="preserve"> dem </w:t>
      </w:r>
      <w:r w:rsidR="00E14140">
        <w:rPr>
          <w:b/>
        </w:rPr>
        <w:t xml:space="preserve">Palliativteam des </w:t>
      </w:r>
      <w:r w:rsidR="00AF39F6" w:rsidRPr="00AF39F6">
        <w:rPr>
          <w:b/>
        </w:rPr>
        <w:t>Landesklinikum</w:t>
      </w:r>
      <w:r w:rsidR="00D37781">
        <w:rPr>
          <w:b/>
        </w:rPr>
        <w:t>s</w:t>
      </w:r>
      <w:r w:rsidR="00AF39F6" w:rsidRPr="00AF39F6">
        <w:rPr>
          <w:b/>
        </w:rPr>
        <w:t xml:space="preserve"> Hainburg einen Scheck </w:t>
      </w:r>
      <w:r w:rsidR="001479C0">
        <w:rPr>
          <w:b/>
        </w:rPr>
        <w:t xml:space="preserve">über </w:t>
      </w:r>
      <w:r w:rsidR="00E14140">
        <w:rPr>
          <w:b/>
        </w:rPr>
        <w:t>500</w:t>
      </w:r>
      <w:r w:rsidR="00AF39F6" w:rsidRPr="00AF39F6">
        <w:rPr>
          <w:b/>
        </w:rPr>
        <w:t xml:space="preserve"> €</w:t>
      </w:r>
      <w:r w:rsidR="00CA4ECA">
        <w:rPr>
          <w:b/>
        </w:rPr>
        <w:t>.</w:t>
      </w:r>
    </w:p>
    <w:p w14:paraId="2FF4358A" w14:textId="77777777" w:rsidR="00E14140" w:rsidRDefault="00E14140" w:rsidP="00AF39F6">
      <w:pPr>
        <w:jc w:val="both"/>
        <w:rPr>
          <w:b/>
        </w:rPr>
      </w:pPr>
    </w:p>
    <w:p w14:paraId="46B6B843" w14:textId="77777777" w:rsidR="003451AE" w:rsidRDefault="00E14140" w:rsidP="00AF39F6">
      <w:pPr>
        <w:jc w:val="both"/>
      </w:pPr>
      <w:r>
        <w:t xml:space="preserve">Am </w:t>
      </w:r>
      <w:r w:rsidR="003451AE">
        <w:t>17.01.2024</w:t>
      </w:r>
      <w:r>
        <w:t xml:space="preserve"> fand die Spendenübergabe an das Palliativteam </w:t>
      </w:r>
      <w:r w:rsidR="00CA4ECA">
        <w:t xml:space="preserve">des </w:t>
      </w:r>
      <w:r>
        <w:t>Landesklinikum</w:t>
      </w:r>
      <w:r w:rsidR="00CA4ECA">
        <w:t>s</w:t>
      </w:r>
      <w:r>
        <w:t xml:space="preserve"> Hainburg statt. </w:t>
      </w:r>
    </w:p>
    <w:p w14:paraId="6AC7C6F7" w14:textId="77777777" w:rsidR="003451AE" w:rsidRDefault="003451AE" w:rsidP="00AF39F6">
      <w:pPr>
        <w:jc w:val="both"/>
      </w:pPr>
      <w:r>
        <w:t xml:space="preserve">Die Jagdgesellschaft Hainburg an der Donau, unter der Leitung von Gerhard </w:t>
      </w:r>
      <w:proofErr w:type="spellStart"/>
      <w:r>
        <w:t>Gumprecht</w:t>
      </w:r>
      <w:proofErr w:type="spellEnd"/>
      <w:r>
        <w:t xml:space="preserve">, </w:t>
      </w:r>
      <w:r w:rsidRPr="003451AE">
        <w:t>hat</w:t>
      </w:r>
      <w:r w:rsidR="00D37781">
        <w:t>te</w:t>
      </w:r>
      <w:r w:rsidRPr="003451AE">
        <w:t xml:space="preserve"> im Dezember 2023 beim "Hainburger Advent" am Hauptplatz Glühwein, Punsch und Wildschweinragout für einen guten Zweck verkauft.</w:t>
      </w:r>
    </w:p>
    <w:p w14:paraId="0D28EFC3" w14:textId="77777777" w:rsidR="003451AE" w:rsidRDefault="003451AE" w:rsidP="00AF39F6">
      <w:pPr>
        <w:jc w:val="both"/>
      </w:pPr>
      <w:r w:rsidRPr="003451AE">
        <w:t>Den dadurch erzielten Reinerlös von 500</w:t>
      </w:r>
      <w:r>
        <w:t xml:space="preserve"> €</w:t>
      </w:r>
      <w:r w:rsidRPr="003451AE">
        <w:t xml:space="preserve"> spendet</w:t>
      </w:r>
      <w:r w:rsidR="00D37781">
        <w:t>e</w:t>
      </w:r>
      <w:r w:rsidRPr="003451AE">
        <w:t xml:space="preserve"> die Jagdgesellschaft nun dem Palliativteam des Landesklinikums Hainburg</w:t>
      </w:r>
      <w:r>
        <w:t xml:space="preserve"> an der Donau</w:t>
      </w:r>
      <w:r w:rsidRPr="003451AE">
        <w:t>.</w:t>
      </w:r>
    </w:p>
    <w:p w14:paraId="7682D365" w14:textId="77777777" w:rsidR="003451AE" w:rsidRDefault="003451AE" w:rsidP="00AF39F6">
      <w:pPr>
        <w:jc w:val="both"/>
      </w:pPr>
    </w:p>
    <w:p w14:paraId="13F4B571" w14:textId="77777777" w:rsidR="00421BCB" w:rsidRDefault="00A75944" w:rsidP="00AF39F6">
      <w:pPr>
        <w:jc w:val="both"/>
      </w:pPr>
      <w:r>
        <w:t xml:space="preserve">Der gesammelte Betrag wird für </w:t>
      </w:r>
      <w:r w:rsidR="00CE0016">
        <w:t>externe Expertisen, wie z. B. Logopäd</w:t>
      </w:r>
      <w:r w:rsidR="005F2D6C">
        <w:t>i</w:t>
      </w:r>
      <w:r>
        <w:t>nne</w:t>
      </w:r>
      <w:r w:rsidR="00CE0016">
        <w:t xml:space="preserve">n </w:t>
      </w:r>
      <w:r>
        <w:t>und</w:t>
      </w:r>
      <w:r w:rsidR="00CA4ECA">
        <w:t xml:space="preserve"> </w:t>
      </w:r>
      <w:r w:rsidR="005F2D6C">
        <w:t>Logopäden</w:t>
      </w:r>
      <w:r w:rsidR="001756F6">
        <w:t>,</w:t>
      </w:r>
      <w:r w:rsidR="005F2D6C">
        <w:t xml:space="preserve"> und </w:t>
      </w:r>
      <w:r w:rsidR="00CA4ECA">
        <w:t>den</w:t>
      </w:r>
      <w:r>
        <w:t xml:space="preserve"> Ankauf von diversen Hilfsmitteln </w:t>
      </w:r>
      <w:r w:rsidR="00CE0016">
        <w:t xml:space="preserve">verwendet. </w:t>
      </w:r>
    </w:p>
    <w:p w14:paraId="2DE16B52" w14:textId="77777777" w:rsidR="00421BCB" w:rsidRPr="00E14140" w:rsidRDefault="00421BCB" w:rsidP="00AF39F6">
      <w:pPr>
        <w:jc w:val="both"/>
      </w:pPr>
      <w:r>
        <w:t xml:space="preserve">Das Palliativteam </w:t>
      </w:r>
      <w:r w:rsidR="00A75944">
        <w:t>bedankt</w:t>
      </w:r>
      <w:r w:rsidR="00CA4ECA">
        <w:t>e</w:t>
      </w:r>
      <w:r w:rsidR="00A75944">
        <w:t xml:space="preserve"> sich herzlich bei</w:t>
      </w:r>
      <w:r>
        <w:t xml:space="preserve"> </w:t>
      </w:r>
      <w:r w:rsidR="003451AE">
        <w:t>der Jagdgesellschaft Hainburg an der Donau</w:t>
      </w:r>
      <w:r>
        <w:t xml:space="preserve"> für diese Hilfe</w:t>
      </w:r>
      <w:r w:rsidR="00A75944">
        <w:t>.</w:t>
      </w:r>
      <w:r>
        <w:t xml:space="preserve"> „Durch die</w:t>
      </w:r>
      <w:r w:rsidR="00CA4ECA">
        <w:t>se</w:t>
      </w:r>
      <w:r>
        <w:t xml:space="preserve"> Spende können wir sehr schnell und unbürokratisch </w:t>
      </w:r>
      <w:r w:rsidR="00CA4ECA">
        <w:t>noch mehr Unterstützung für unsere Patientinnen und Patienten und deren Angehörige leisten</w:t>
      </w:r>
      <w:r w:rsidR="00A75944">
        <w:t>,</w:t>
      </w:r>
      <w:r>
        <w:t xml:space="preserve">“ </w:t>
      </w:r>
      <w:r w:rsidR="00A75944">
        <w:t>s</w:t>
      </w:r>
      <w:r>
        <w:t xml:space="preserve">o </w:t>
      </w:r>
      <w:r w:rsidR="00D37781">
        <w:t xml:space="preserve">die Leiterin des Palliativteams </w:t>
      </w:r>
      <w:r>
        <w:t>DGKP Renate Welleschitz.</w:t>
      </w:r>
    </w:p>
    <w:p w14:paraId="3BDEF644" w14:textId="77777777" w:rsidR="008B34B5" w:rsidRPr="008B34B5" w:rsidRDefault="008B34B5" w:rsidP="00CB0660">
      <w:pPr>
        <w:jc w:val="both"/>
        <w:rPr>
          <w:rFonts w:cs="Arial"/>
          <w:b/>
          <w:szCs w:val="28"/>
        </w:rPr>
      </w:pPr>
    </w:p>
    <w:p w14:paraId="739A617F" w14:textId="77777777" w:rsidR="005C7C62" w:rsidRDefault="005C7C62" w:rsidP="005C7C62">
      <w:pPr>
        <w:rPr>
          <w:lang w:val="de-AT"/>
        </w:rPr>
      </w:pPr>
    </w:p>
    <w:p w14:paraId="049B3A54" w14:textId="77777777" w:rsidR="005C7C62" w:rsidRDefault="005C7C62" w:rsidP="005C7C62">
      <w:pPr>
        <w:spacing w:line="360" w:lineRule="auto"/>
        <w:rPr>
          <w:b/>
          <w:lang w:val="de-AT"/>
        </w:rPr>
      </w:pPr>
      <w:r>
        <w:rPr>
          <w:b/>
          <w:lang w:val="de-AT"/>
        </w:rPr>
        <w:t>BILDTEXT</w:t>
      </w:r>
      <w:r w:rsidR="0098150F">
        <w:rPr>
          <w:b/>
          <w:lang w:val="de-AT"/>
        </w:rPr>
        <w:t>:</w:t>
      </w:r>
    </w:p>
    <w:p w14:paraId="52195F4A" w14:textId="77777777" w:rsidR="005C7C62" w:rsidRDefault="0098150F" w:rsidP="004673E1">
      <w:pPr>
        <w:spacing w:line="360" w:lineRule="auto"/>
        <w:jc w:val="both"/>
        <w:rPr>
          <w:rFonts w:cs="Arial"/>
        </w:rPr>
      </w:pPr>
      <w:r>
        <w:rPr>
          <w:rFonts w:cs="Arial"/>
        </w:rPr>
        <w:t>v.l.n.r.</w:t>
      </w:r>
    </w:p>
    <w:p w14:paraId="32696B42" w14:textId="77777777" w:rsidR="005C7C62" w:rsidRDefault="003451AE" w:rsidP="005C7C62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</w:rPr>
        <w:t xml:space="preserve">Leopold </w:t>
      </w:r>
      <w:proofErr w:type="spellStart"/>
      <w:r>
        <w:rPr>
          <w:rFonts w:cs="Arial"/>
        </w:rPr>
        <w:t>Gumprecht</w:t>
      </w:r>
      <w:proofErr w:type="spellEnd"/>
      <w:r>
        <w:rPr>
          <w:rFonts w:cs="Arial"/>
        </w:rPr>
        <w:t xml:space="preserve">, Gerhard </w:t>
      </w:r>
      <w:proofErr w:type="spellStart"/>
      <w:r>
        <w:rPr>
          <w:rFonts w:cs="Arial"/>
        </w:rPr>
        <w:t>Gumprecht</w:t>
      </w:r>
      <w:proofErr w:type="spellEnd"/>
      <w:r>
        <w:rPr>
          <w:rFonts w:cs="Arial"/>
        </w:rPr>
        <w:t xml:space="preserve">, Dr. Heidi Hagmann </w:t>
      </w:r>
      <w:proofErr w:type="spellStart"/>
      <w:r>
        <w:rPr>
          <w:rFonts w:cs="Arial"/>
        </w:rPr>
        <w:t>Gumprecht</w:t>
      </w:r>
      <w:proofErr w:type="spellEnd"/>
      <w:r>
        <w:rPr>
          <w:rFonts w:cs="Arial"/>
        </w:rPr>
        <w:t>,</w:t>
      </w:r>
      <w:r w:rsidRPr="003451AE">
        <w:rPr>
          <w:rFonts w:cs="Arial"/>
        </w:rPr>
        <w:t xml:space="preserve"> </w:t>
      </w:r>
      <w:r w:rsidRPr="00421BCB">
        <w:rPr>
          <w:rFonts w:cs="Arial"/>
        </w:rPr>
        <w:t xml:space="preserve">DGKP Renate Welleschitz, </w:t>
      </w:r>
      <w:proofErr w:type="spellStart"/>
      <w:r w:rsidRPr="00421BCB">
        <w:rPr>
          <w:rFonts w:cs="Arial"/>
        </w:rPr>
        <w:t>MS</w:t>
      </w:r>
      <w:r>
        <w:rPr>
          <w:rFonts w:cs="Arial"/>
        </w:rPr>
        <w:t>c</w:t>
      </w:r>
      <w:proofErr w:type="spellEnd"/>
      <w:r>
        <w:rPr>
          <w:rFonts w:cs="Arial"/>
        </w:rPr>
        <w:t xml:space="preserve">, Florian </w:t>
      </w:r>
      <w:r w:rsidR="00F33297">
        <w:rPr>
          <w:rFonts w:cs="Arial"/>
        </w:rPr>
        <w:t>Kaiser</w:t>
      </w:r>
    </w:p>
    <w:p w14:paraId="1144807F" w14:textId="77777777" w:rsidR="00CA4ECA" w:rsidRPr="00396397" w:rsidRDefault="00CA4ECA" w:rsidP="005C7C62">
      <w:pPr>
        <w:spacing w:line="360" w:lineRule="auto"/>
        <w:jc w:val="both"/>
        <w:rPr>
          <w:rFonts w:cs="Arial"/>
          <w:szCs w:val="22"/>
        </w:rPr>
      </w:pPr>
    </w:p>
    <w:p w14:paraId="0C02407C" w14:textId="77777777" w:rsidR="00974C51" w:rsidRPr="00974C51" w:rsidRDefault="00974C51" w:rsidP="00974C51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151616"/>
          <w:szCs w:val="22"/>
        </w:rPr>
      </w:pPr>
      <w:r w:rsidRPr="00974C51">
        <w:rPr>
          <w:rFonts w:cs="Arial"/>
          <w:b/>
          <w:bCs/>
          <w:color w:val="151616"/>
          <w:szCs w:val="22"/>
        </w:rPr>
        <w:lastRenderedPageBreak/>
        <w:t>MEDIENKONTAKT</w:t>
      </w:r>
    </w:p>
    <w:p w14:paraId="4D709F4D" w14:textId="77777777" w:rsidR="0083296C" w:rsidRDefault="0083296C" w:rsidP="0083296C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Landesklinikum Hainburg</w:t>
      </w:r>
    </w:p>
    <w:p w14:paraId="749C2709" w14:textId="77777777" w:rsidR="0083296C" w:rsidRDefault="000078DA" w:rsidP="0083296C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Ursula Perez Marton</w:t>
      </w:r>
    </w:p>
    <w:p w14:paraId="25926AD9" w14:textId="77777777" w:rsidR="0083296C" w:rsidRDefault="0083296C" w:rsidP="0083296C">
      <w:pPr>
        <w:spacing w:line="36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Pressekoordination</w:t>
      </w:r>
    </w:p>
    <w:p w14:paraId="7D19D3EE" w14:textId="77777777" w:rsidR="000078DA" w:rsidRDefault="0083296C" w:rsidP="000078DA">
      <w:pPr>
        <w:spacing w:line="252" w:lineRule="auto"/>
        <w:jc w:val="both"/>
        <w:rPr>
          <w:rFonts w:cs="Arial"/>
          <w:sz w:val="20"/>
          <w:szCs w:val="20"/>
          <w:lang w:eastAsia="de-AT"/>
        </w:rPr>
      </w:pPr>
      <w:r>
        <w:rPr>
          <w:rFonts w:cs="Arial"/>
          <w:szCs w:val="22"/>
        </w:rPr>
        <w:t>Tel</w:t>
      </w:r>
      <w:r w:rsidRPr="000078DA">
        <w:rPr>
          <w:rFonts w:cs="Arial"/>
          <w:sz w:val="24"/>
          <w:szCs w:val="22"/>
        </w:rPr>
        <w:t xml:space="preserve">.: </w:t>
      </w:r>
      <w:r w:rsidR="000078DA" w:rsidRPr="000078DA">
        <w:rPr>
          <w:rFonts w:cs="Arial"/>
          <w:szCs w:val="20"/>
          <w:lang w:eastAsia="de-AT"/>
        </w:rPr>
        <w:t>+43 6768585635140</w:t>
      </w:r>
    </w:p>
    <w:p w14:paraId="62E44E24" w14:textId="77777777" w:rsidR="00396397" w:rsidRDefault="000078DA" w:rsidP="00396397">
      <w:pPr>
        <w:spacing w:line="252" w:lineRule="auto"/>
        <w:jc w:val="both"/>
        <w:rPr>
          <w:rFonts w:cs="Arial"/>
          <w:sz w:val="20"/>
          <w:szCs w:val="20"/>
          <w:lang w:eastAsia="de-AT"/>
        </w:rPr>
      </w:pPr>
      <w:r>
        <w:rPr>
          <w:rFonts w:cs="Arial"/>
          <w:sz w:val="20"/>
          <w:szCs w:val="20"/>
          <w:lang w:eastAsia="de-AT"/>
        </w:rPr>
        <w:t xml:space="preserve">E-Mail: </w:t>
      </w:r>
      <w:hyperlink r:id="rId9" w:history="1">
        <w:r w:rsidR="00396397">
          <w:rPr>
            <w:rStyle w:val="Hyperlink"/>
            <w:rFonts w:cs="Arial"/>
            <w:sz w:val="20"/>
            <w:szCs w:val="20"/>
            <w:lang w:eastAsia="de-AT"/>
          </w:rPr>
          <w:t>ursula.perezmarton@hainburg.lknoe.at</w:t>
        </w:r>
      </w:hyperlink>
    </w:p>
    <w:p w14:paraId="6B969E81" w14:textId="77777777" w:rsidR="000078DA" w:rsidRDefault="000078DA" w:rsidP="000078DA">
      <w:pPr>
        <w:spacing w:line="252" w:lineRule="auto"/>
        <w:jc w:val="both"/>
        <w:rPr>
          <w:rFonts w:cs="Arial"/>
          <w:sz w:val="20"/>
          <w:szCs w:val="20"/>
          <w:lang w:eastAsia="de-AT"/>
        </w:rPr>
      </w:pPr>
    </w:p>
    <w:p w14:paraId="0C4BBC7E" w14:textId="77777777" w:rsidR="0083296C" w:rsidRDefault="0083296C" w:rsidP="0083296C">
      <w:pPr>
        <w:spacing w:line="360" w:lineRule="auto"/>
        <w:jc w:val="both"/>
        <w:rPr>
          <w:rFonts w:cs="Arial"/>
          <w:szCs w:val="22"/>
        </w:rPr>
      </w:pPr>
    </w:p>
    <w:sectPr w:rsidR="0083296C" w:rsidSect="007E48CF">
      <w:headerReference w:type="default" r:id="rId10"/>
      <w:pgSz w:w="11906" w:h="16838" w:code="9"/>
      <w:pgMar w:top="2875" w:right="1418" w:bottom="1134" w:left="1440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DD5AD" w14:textId="77777777" w:rsidR="00474F5E" w:rsidRDefault="00474F5E">
      <w:r>
        <w:separator/>
      </w:r>
    </w:p>
  </w:endnote>
  <w:endnote w:type="continuationSeparator" w:id="0">
    <w:p w14:paraId="30EC925B" w14:textId="77777777" w:rsidR="00474F5E" w:rsidRDefault="0047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_ligh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837C5" w14:textId="77777777" w:rsidR="00474F5E" w:rsidRDefault="00474F5E">
      <w:r>
        <w:separator/>
      </w:r>
    </w:p>
  </w:footnote>
  <w:footnote w:type="continuationSeparator" w:id="0">
    <w:p w14:paraId="6BEBBD55" w14:textId="77777777" w:rsidR="00474F5E" w:rsidRDefault="00474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2CB9A" w14:textId="77777777" w:rsidR="00BD76D8" w:rsidRDefault="00BC30F3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9264" behindDoc="1" locked="0" layoutInCell="1" allowOverlap="1" wp14:anchorId="042D42A5" wp14:editId="57627979">
          <wp:simplePos x="0" y="0"/>
          <wp:positionH relativeFrom="column">
            <wp:posOffset>37465</wp:posOffset>
          </wp:positionH>
          <wp:positionV relativeFrom="paragraph">
            <wp:posOffset>189865</wp:posOffset>
          </wp:positionV>
          <wp:extent cx="1896533" cy="685800"/>
          <wp:effectExtent l="0" t="0" r="889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2021_LK_Hainburg_ohne_N_4c_R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533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de-AT"/>
      </w:rPr>
      <w:drawing>
        <wp:anchor distT="0" distB="0" distL="114300" distR="114300" simplePos="0" relativeHeight="251658240" behindDoc="1" locked="0" layoutInCell="1" allowOverlap="1" wp14:anchorId="77DB065F" wp14:editId="28906E8A">
          <wp:simplePos x="0" y="0"/>
          <wp:positionH relativeFrom="column">
            <wp:posOffset>4000500</wp:posOffset>
          </wp:positionH>
          <wp:positionV relativeFrom="paragraph">
            <wp:posOffset>6985</wp:posOffset>
          </wp:positionV>
          <wp:extent cx="1833045" cy="101004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G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045" cy="1010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2CC7">
      <w:tab/>
    </w:r>
  </w:p>
  <w:p w14:paraId="00B9BFD2" w14:textId="77777777" w:rsidR="004D2904" w:rsidRDefault="00BD76D8">
    <w:pPr>
      <w:pStyle w:val="Kopfzeil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E0E"/>
    <w:rsid w:val="000078DA"/>
    <w:rsid w:val="000208FC"/>
    <w:rsid w:val="000263C6"/>
    <w:rsid w:val="00031FBB"/>
    <w:rsid w:val="00032A51"/>
    <w:rsid w:val="00041F93"/>
    <w:rsid w:val="0004686D"/>
    <w:rsid w:val="0005364A"/>
    <w:rsid w:val="0005394B"/>
    <w:rsid w:val="00055BA9"/>
    <w:rsid w:val="00066ECB"/>
    <w:rsid w:val="0007286A"/>
    <w:rsid w:val="00073E59"/>
    <w:rsid w:val="000770C8"/>
    <w:rsid w:val="000846FF"/>
    <w:rsid w:val="00087337"/>
    <w:rsid w:val="000B22D8"/>
    <w:rsid w:val="000B6896"/>
    <w:rsid w:val="000D15DE"/>
    <w:rsid w:val="000D591F"/>
    <w:rsid w:val="000E45A7"/>
    <w:rsid w:val="000F1878"/>
    <w:rsid w:val="000F4FD8"/>
    <w:rsid w:val="000F51CE"/>
    <w:rsid w:val="00104C56"/>
    <w:rsid w:val="00127FF2"/>
    <w:rsid w:val="001302B5"/>
    <w:rsid w:val="00133ECE"/>
    <w:rsid w:val="001370E4"/>
    <w:rsid w:val="00137A98"/>
    <w:rsid w:val="001479C0"/>
    <w:rsid w:val="001611A5"/>
    <w:rsid w:val="001756F6"/>
    <w:rsid w:val="00187AB6"/>
    <w:rsid w:val="001C0732"/>
    <w:rsid w:val="001C480E"/>
    <w:rsid w:val="001D3ADF"/>
    <w:rsid w:val="001E2771"/>
    <w:rsid w:val="001E2E16"/>
    <w:rsid w:val="002251AC"/>
    <w:rsid w:val="00234B8E"/>
    <w:rsid w:val="002422BB"/>
    <w:rsid w:val="0025212B"/>
    <w:rsid w:val="00265391"/>
    <w:rsid w:val="00290CB9"/>
    <w:rsid w:val="00291052"/>
    <w:rsid w:val="00295E29"/>
    <w:rsid w:val="00296150"/>
    <w:rsid w:val="002A61A9"/>
    <w:rsid w:val="002A797B"/>
    <w:rsid w:val="002B7688"/>
    <w:rsid w:val="002F34AE"/>
    <w:rsid w:val="00302BB7"/>
    <w:rsid w:val="00303128"/>
    <w:rsid w:val="00324BBC"/>
    <w:rsid w:val="0033274A"/>
    <w:rsid w:val="00337581"/>
    <w:rsid w:val="003451AE"/>
    <w:rsid w:val="00363A8F"/>
    <w:rsid w:val="00372074"/>
    <w:rsid w:val="00372DE0"/>
    <w:rsid w:val="00373E0E"/>
    <w:rsid w:val="0039613F"/>
    <w:rsid w:val="00396397"/>
    <w:rsid w:val="00397FFC"/>
    <w:rsid w:val="003D0DE0"/>
    <w:rsid w:val="003D5095"/>
    <w:rsid w:val="003E5938"/>
    <w:rsid w:val="00414227"/>
    <w:rsid w:val="00421BCB"/>
    <w:rsid w:val="00421DAC"/>
    <w:rsid w:val="00427F1C"/>
    <w:rsid w:val="00431FF1"/>
    <w:rsid w:val="00441EC1"/>
    <w:rsid w:val="00454C8B"/>
    <w:rsid w:val="004642AA"/>
    <w:rsid w:val="0046526E"/>
    <w:rsid w:val="004673E1"/>
    <w:rsid w:val="00467577"/>
    <w:rsid w:val="00474F5E"/>
    <w:rsid w:val="004779DE"/>
    <w:rsid w:val="00485FA0"/>
    <w:rsid w:val="00487682"/>
    <w:rsid w:val="004D2904"/>
    <w:rsid w:val="004F7D8F"/>
    <w:rsid w:val="005063B0"/>
    <w:rsid w:val="005229CC"/>
    <w:rsid w:val="00522A8D"/>
    <w:rsid w:val="0058297F"/>
    <w:rsid w:val="005851D8"/>
    <w:rsid w:val="005B534B"/>
    <w:rsid w:val="005C7C62"/>
    <w:rsid w:val="005F0372"/>
    <w:rsid w:val="005F2D6C"/>
    <w:rsid w:val="00616440"/>
    <w:rsid w:val="006503AE"/>
    <w:rsid w:val="00653889"/>
    <w:rsid w:val="00677625"/>
    <w:rsid w:val="006807D0"/>
    <w:rsid w:val="00686908"/>
    <w:rsid w:val="006A386E"/>
    <w:rsid w:val="006C3687"/>
    <w:rsid w:val="006C79F9"/>
    <w:rsid w:val="006E5D81"/>
    <w:rsid w:val="00707BE8"/>
    <w:rsid w:val="00712F6B"/>
    <w:rsid w:val="00713ABD"/>
    <w:rsid w:val="00715921"/>
    <w:rsid w:val="00726011"/>
    <w:rsid w:val="00727F55"/>
    <w:rsid w:val="00730F54"/>
    <w:rsid w:val="00732FC7"/>
    <w:rsid w:val="007342B8"/>
    <w:rsid w:val="00736338"/>
    <w:rsid w:val="00770D32"/>
    <w:rsid w:val="0077792D"/>
    <w:rsid w:val="00790FBB"/>
    <w:rsid w:val="00797097"/>
    <w:rsid w:val="007B39F8"/>
    <w:rsid w:val="007D2536"/>
    <w:rsid w:val="007D6873"/>
    <w:rsid w:val="007E48CF"/>
    <w:rsid w:val="007F3214"/>
    <w:rsid w:val="007F41CE"/>
    <w:rsid w:val="00807974"/>
    <w:rsid w:val="00813D09"/>
    <w:rsid w:val="0083296C"/>
    <w:rsid w:val="0083355E"/>
    <w:rsid w:val="00840D5D"/>
    <w:rsid w:val="00851F10"/>
    <w:rsid w:val="00880B56"/>
    <w:rsid w:val="00885FFD"/>
    <w:rsid w:val="008B34B5"/>
    <w:rsid w:val="008B4F64"/>
    <w:rsid w:val="008D1200"/>
    <w:rsid w:val="008D4317"/>
    <w:rsid w:val="008E2D93"/>
    <w:rsid w:val="008E3516"/>
    <w:rsid w:val="008E6BD9"/>
    <w:rsid w:val="008E6C62"/>
    <w:rsid w:val="008F099D"/>
    <w:rsid w:val="00906C38"/>
    <w:rsid w:val="0091144E"/>
    <w:rsid w:val="00925641"/>
    <w:rsid w:val="00927B49"/>
    <w:rsid w:val="00927D78"/>
    <w:rsid w:val="00933704"/>
    <w:rsid w:val="0095185E"/>
    <w:rsid w:val="0096459F"/>
    <w:rsid w:val="00974C51"/>
    <w:rsid w:val="0098150F"/>
    <w:rsid w:val="009856DE"/>
    <w:rsid w:val="009A70DA"/>
    <w:rsid w:val="009B0809"/>
    <w:rsid w:val="009B2E98"/>
    <w:rsid w:val="009C6665"/>
    <w:rsid w:val="009D299E"/>
    <w:rsid w:val="009D4875"/>
    <w:rsid w:val="009E4DCD"/>
    <w:rsid w:val="009E5A71"/>
    <w:rsid w:val="009F4E17"/>
    <w:rsid w:val="00A011F8"/>
    <w:rsid w:val="00A03BBF"/>
    <w:rsid w:val="00A11837"/>
    <w:rsid w:val="00A43B1E"/>
    <w:rsid w:val="00A5078E"/>
    <w:rsid w:val="00A51124"/>
    <w:rsid w:val="00A52A5A"/>
    <w:rsid w:val="00A66037"/>
    <w:rsid w:val="00A74F82"/>
    <w:rsid w:val="00A75944"/>
    <w:rsid w:val="00A858A0"/>
    <w:rsid w:val="00AC158D"/>
    <w:rsid w:val="00AC6B2D"/>
    <w:rsid w:val="00AD0CF1"/>
    <w:rsid w:val="00AD5762"/>
    <w:rsid w:val="00AD5770"/>
    <w:rsid w:val="00AE1AB5"/>
    <w:rsid w:val="00AE1CC9"/>
    <w:rsid w:val="00AE57FC"/>
    <w:rsid w:val="00AF39F6"/>
    <w:rsid w:val="00AF721B"/>
    <w:rsid w:val="00B004CD"/>
    <w:rsid w:val="00B04D37"/>
    <w:rsid w:val="00B05041"/>
    <w:rsid w:val="00B16583"/>
    <w:rsid w:val="00B41DEB"/>
    <w:rsid w:val="00B4773D"/>
    <w:rsid w:val="00B550FC"/>
    <w:rsid w:val="00B56992"/>
    <w:rsid w:val="00B73DB2"/>
    <w:rsid w:val="00B83992"/>
    <w:rsid w:val="00B95B48"/>
    <w:rsid w:val="00BC30F3"/>
    <w:rsid w:val="00BD76D8"/>
    <w:rsid w:val="00BF268A"/>
    <w:rsid w:val="00BF269A"/>
    <w:rsid w:val="00BF2D5B"/>
    <w:rsid w:val="00C01866"/>
    <w:rsid w:val="00C1225B"/>
    <w:rsid w:val="00C12CC7"/>
    <w:rsid w:val="00C21161"/>
    <w:rsid w:val="00C221A8"/>
    <w:rsid w:val="00C40CAA"/>
    <w:rsid w:val="00C46B15"/>
    <w:rsid w:val="00C476C7"/>
    <w:rsid w:val="00C500B5"/>
    <w:rsid w:val="00C51A0F"/>
    <w:rsid w:val="00C51D00"/>
    <w:rsid w:val="00C54D6C"/>
    <w:rsid w:val="00C64EB4"/>
    <w:rsid w:val="00C7548A"/>
    <w:rsid w:val="00C76F18"/>
    <w:rsid w:val="00C910DC"/>
    <w:rsid w:val="00CA4ECA"/>
    <w:rsid w:val="00CB0660"/>
    <w:rsid w:val="00CC09E8"/>
    <w:rsid w:val="00CD342A"/>
    <w:rsid w:val="00CE0016"/>
    <w:rsid w:val="00CF1EB8"/>
    <w:rsid w:val="00CF4036"/>
    <w:rsid w:val="00D073C3"/>
    <w:rsid w:val="00D37781"/>
    <w:rsid w:val="00D41782"/>
    <w:rsid w:val="00D42E8C"/>
    <w:rsid w:val="00D775DC"/>
    <w:rsid w:val="00D86705"/>
    <w:rsid w:val="00D86FB3"/>
    <w:rsid w:val="00D97660"/>
    <w:rsid w:val="00DA2AA6"/>
    <w:rsid w:val="00DD43A1"/>
    <w:rsid w:val="00DF71C0"/>
    <w:rsid w:val="00E02D24"/>
    <w:rsid w:val="00E14140"/>
    <w:rsid w:val="00E3056D"/>
    <w:rsid w:val="00E42600"/>
    <w:rsid w:val="00E55391"/>
    <w:rsid w:val="00E7543E"/>
    <w:rsid w:val="00E76685"/>
    <w:rsid w:val="00E83BB7"/>
    <w:rsid w:val="00E941AE"/>
    <w:rsid w:val="00EB073A"/>
    <w:rsid w:val="00EC4BB4"/>
    <w:rsid w:val="00EE184B"/>
    <w:rsid w:val="00EE249D"/>
    <w:rsid w:val="00EF2952"/>
    <w:rsid w:val="00F30694"/>
    <w:rsid w:val="00F31A4C"/>
    <w:rsid w:val="00F33297"/>
    <w:rsid w:val="00F61CC3"/>
    <w:rsid w:val="00F74D03"/>
    <w:rsid w:val="00F83B11"/>
    <w:rsid w:val="00F87A48"/>
    <w:rsid w:val="00F908EC"/>
    <w:rsid w:val="00FB5208"/>
    <w:rsid w:val="00FC2074"/>
    <w:rsid w:val="00FC27A8"/>
    <w:rsid w:val="00FD2541"/>
    <w:rsid w:val="00FD6E97"/>
    <w:rsid w:val="00FF18E5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D8086C7"/>
  <w15:docId w15:val="{78BF5F56-D438-4DDF-8492-35AE47A0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1E2771"/>
    <w:pPr>
      <w:spacing w:line="380" w:lineRule="exact"/>
    </w:pPr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itel">
    <w:name w:val="Haupttitel"/>
    <w:basedOn w:val="Standard"/>
    <w:rsid w:val="005F0372"/>
    <w:pPr>
      <w:jc w:val="right"/>
    </w:pPr>
    <w:rPr>
      <w:rFonts w:ascii="Arial Black" w:hAnsi="Arial Black" w:cs="Arial"/>
      <w:w w:val="130"/>
    </w:rPr>
  </w:style>
  <w:style w:type="paragraph" w:customStyle="1" w:styleId="Untertitel1">
    <w:name w:val="Untertitel 1"/>
    <w:basedOn w:val="Standard"/>
    <w:rsid w:val="005F0372"/>
    <w:pPr>
      <w:jc w:val="right"/>
    </w:pPr>
    <w:rPr>
      <w:rFonts w:cs="Arial"/>
      <w:w w:val="130"/>
      <w:sz w:val="19"/>
      <w:szCs w:val="19"/>
    </w:rPr>
  </w:style>
  <w:style w:type="paragraph" w:styleId="Kopfzeile">
    <w:name w:val="header"/>
    <w:basedOn w:val="Standard"/>
    <w:rsid w:val="00E02D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02D24"/>
    <w:pPr>
      <w:tabs>
        <w:tab w:val="center" w:pos="4536"/>
        <w:tab w:val="right" w:pos="9072"/>
      </w:tabs>
    </w:pPr>
  </w:style>
  <w:style w:type="paragraph" w:customStyle="1" w:styleId="Anschrift">
    <w:name w:val="Anschrift"/>
    <w:basedOn w:val="Standard"/>
    <w:rsid w:val="001E2771"/>
    <w:pPr>
      <w:spacing w:line="300" w:lineRule="exact"/>
    </w:pPr>
  </w:style>
  <w:style w:type="paragraph" w:customStyle="1" w:styleId="InfoBlock">
    <w:name w:val="Info Block"/>
    <w:basedOn w:val="Standard"/>
    <w:rsid w:val="001E2771"/>
    <w:pPr>
      <w:tabs>
        <w:tab w:val="right" w:pos="1418"/>
        <w:tab w:val="left" w:pos="1531"/>
      </w:tabs>
      <w:spacing w:line="310" w:lineRule="exact"/>
    </w:pPr>
    <w:rPr>
      <w:sz w:val="19"/>
    </w:rPr>
  </w:style>
  <w:style w:type="paragraph" w:customStyle="1" w:styleId="Adressblockunten">
    <w:name w:val="Adressblock unten"/>
    <w:basedOn w:val="Fuzeile"/>
    <w:rsid w:val="007B39F8"/>
    <w:pPr>
      <w:spacing w:line="230" w:lineRule="exact"/>
      <w:jc w:val="center"/>
    </w:pPr>
    <w:rPr>
      <w:color w:val="5D7EA9"/>
      <w:sz w:val="19"/>
    </w:rPr>
  </w:style>
  <w:style w:type="paragraph" w:customStyle="1" w:styleId="AdressblockHoldingKlinikum">
    <w:name w:val="Adressblock Holding/Klinikum"/>
    <w:basedOn w:val="Adressblockunten"/>
    <w:rsid w:val="007B39F8"/>
    <w:rPr>
      <w:w w:val="130"/>
    </w:rPr>
  </w:style>
  <w:style w:type="character" w:styleId="Hyperlink">
    <w:name w:val="Hyperlink"/>
    <w:rsid w:val="007E48C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9D48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D4875"/>
    <w:rPr>
      <w:rFonts w:ascii="Tahoma" w:hAnsi="Tahoma" w:cs="Tahoma"/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611A5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031FB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C500B5"/>
    <w:pPr>
      <w:spacing w:line="240" w:lineRule="auto"/>
    </w:pPr>
    <w:rPr>
      <w:rFonts w:ascii="Calibri" w:eastAsiaTheme="minorHAnsi" w:hAnsi="Calibri" w:cs="Calibri"/>
      <w:szCs w:val="22"/>
      <w:lang w:val="de-AT" w:eastAsia="de-AT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007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%20ursula.perezmarton@hainburg.lknoe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ffice_Vorlagen\Word\Presseaussendung\Presseaussendung%20Klinik_ein%20Standor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C68FD-1CD5-41D0-985B-AC1B1D8D0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Presseaussendung Klinik_ein Standort.dot</Template>
  <TotalTime>0</TotalTime>
  <Pages>2</Pages>
  <Words>171</Words>
  <Characters>1230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NOE Landeskliniken-Holding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Stoick Susanne, LK Hainburg</dc:creator>
  <cp:lastModifiedBy>Perez Marton Ursula, LK Hainburg</cp:lastModifiedBy>
  <cp:revision>2</cp:revision>
  <cp:lastPrinted>2024-01-26T08:11:00Z</cp:lastPrinted>
  <dcterms:created xsi:type="dcterms:W3CDTF">2024-01-26T08:19:00Z</dcterms:created>
  <dcterms:modified xsi:type="dcterms:W3CDTF">2024-01-26T08:19:00Z</dcterms:modified>
</cp:coreProperties>
</file>